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13A25" w14:textId="77777777" w:rsidR="00B8221D" w:rsidRDefault="001202E7" w:rsidP="00B8221D">
      <w:pPr>
        <w:shd w:val="clear" w:color="auto" w:fill="FFFFFF"/>
        <w:spacing w:after="225" w:line="408" w:lineRule="atLeast"/>
        <w:jc w:val="center"/>
        <w:rPr>
          <w:rFonts w:ascii="Helvetica" w:eastAsia="Times New Roman" w:hAnsi="Helvetica" w:cs="Helvetica"/>
          <w:b/>
          <w:bCs/>
          <w:color w:val="000000"/>
          <w:sz w:val="30"/>
          <w:szCs w:val="30"/>
          <w:lang w:eastAsia="sl-SI"/>
        </w:rPr>
      </w:pPr>
      <w:r w:rsidRPr="00B8221D">
        <w:rPr>
          <w:rFonts w:ascii="Helvetica" w:eastAsia="Times New Roman" w:hAnsi="Helvetica" w:cs="Helvetica"/>
          <w:b/>
          <w:bCs/>
          <w:color w:val="000000"/>
          <w:sz w:val="30"/>
          <w:szCs w:val="30"/>
          <w:lang w:eastAsia="sl-SI"/>
        </w:rPr>
        <w:t>VPIS V IZOBRAŽEVANJE ODRASLIH ZA ŠOLSKO LETO 202</w:t>
      </w:r>
      <w:r w:rsidR="00082C9B" w:rsidRPr="00B8221D">
        <w:rPr>
          <w:rFonts w:ascii="Helvetica" w:eastAsia="Times New Roman" w:hAnsi="Helvetica" w:cs="Helvetica"/>
          <w:b/>
          <w:bCs/>
          <w:color w:val="000000"/>
          <w:sz w:val="30"/>
          <w:szCs w:val="30"/>
          <w:lang w:eastAsia="sl-SI"/>
        </w:rPr>
        <w:t>6</w:t>
      </w:r>
      <w:r w:rsidRPr="00B8221D">
        <w:rPr>
          <w:rFonts w:ascii="Helvetica" w:eastAsia="Times New Roman" w:hAnsi="Helvetica" w:cs="Helvetica"/>
          <w:b/>
          <w:bCs/>
          <w:color w:val="000000"/>
          <w:sz w:val="30"/>
          <w:szCs w:val="30"/>
          <w:lang w:eastAsia="sl-SI"/>
        </w:rPr>
        <w:t>/202</w:t>
      </w:r>
      <w:r w:rsidR="00082C9B" w:rsidRPr="00B8221D">
        <w:rPr>
          <w:rFonts w:ascii="Helvetica" w:eastAsia="Times New Roman" w:hAnsi="Helvetica" w:cs="Helvetica"/>
          <w:b/>
          <w:bCs/>
          <w:color w:val="000000"/>
          <w:sz w:val="30"/>
          <w:szCs w:val="30"/>
          <w:lang w:eastAsia="sl-SI"/>
        </w:rPr>
        <w:t>7</w:t>
      </w:r>
    </w:p>
    <w:p w14:paraId="041EF8D2" w14:textId="333C4171" w:rsidR="00863D4A" w:rsidRPr="00863D4A" w:rsidRDefault="001202E7" w:rsidP="00863D4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sl-SI"/>
        </w:rPr>
      </w:pPr>
      <w:r w:rsidRPr="008765CE">
        <w:rPr>
          <w:rFonts w:ascii="Times New Roman" w:eastAsia="Times New Roman" w:hAnsi="Times New Roman" w:cs="Times New Roman"/>
          <w:color w:val="000000"/>
          <w:sz w:val="20"/>
          <w:szCs w:val="20"/>
          <w:lang w:eastAsia="sl-SI"/>
        </w:rPr>
        <w:t>Srednja šola za oblikovanje  Maribor, na podlagi 44. člena Zakona o izobraževanju odraslih (UL. RS, št.110/06 _UPB) ter v skladu s Pravilnikom o razpisu za vpis in izvedbi vpisa v izobraževanju odraslih (UL. RS, št. 82/98) objavlja razpis za vpis odraslih v javno veljavne izobraževalne programe  za odrasle:</w:t>
      </w:r>
    </w:p>
    <w:p w14:paraId="1C113792" w14:textId="77777777" w:rsidR="001202E7" w:rsidRPr="00B8221D" w:rsidRDefault="001202E7" w:rsidP="001202E7">
      <w:pPr>
        <w:numPr>
          <w:ilvl w:val="0"/>
          <w:numId w:val="1"/>
        </w:numPr>
        <w:shd w:val="clear" w:color="auto" w:fill="FFFFFF"/>
        <w:spacing w:after="0" w:line="300" w:lineRule="atLeast"/>
        <w:ind w:left="300"/>
        <w:rPr>
          <w:rFonts w:ascii="Times New Roman" w:eastAsia="Times New Roman" w:hAnsi="Times New Roman" w:cs="Times New Roman"/>
          <w:color w:val="000000"/>
          <w:lang w:eastAsia="sl-SI"/>
        </w:rPr>
      </w:pPr>
      <w:r w:rsidRPr="00B8221D">
        <w:rPr>
          <w:rFonts w:ascii="Times New Roman" w:eastAsia="Times New Roman" w:hAnsi="Times New Roman" w:cs="Times New Roman"/>
          <w:color w:val="000000"/>
          <w:lang w:eastAsia="sl-SI"/>
        </w:rPr>
        <w:t xml:space="preserve">PROGRAM SREDNJEGA POKLICNEGA IZOBRAŽEVANJA: </w:t>
      </w:r>
      <w:r w:rsidRPr="00B8221D">
        <w:rPr>
          <w:rFonts w:ascii="Times New Roman" w:eastAsia="Times New Roman" w:hAnsi="Times New Roman" w:cs="Times New Roman"/>
          <w:b/>
          <w:bCs/>
          <w:color w:val="000000"/>
          <w:lang w:eastAsia="sl-SI"/>
        </w:rPr>
        <w:t>FRIZER</w:t>
      </w:r>
    </w:p>
    <w:p w14:paraId="7551B162" w14:textId="77777777" w:rsidR="00B522D9" w:rsidRPr="00B8221D" w:rsidRDefault="001202E7" w:rsidP="001202E7">
      <w:pPr>
        <w:numPr>
          <w:ilvl w:val="0"/>
          <w:numId w:val="1"/>
        </w:numPr>
        <w:shd w:val="clear" w:color="auto" w:fill="FFFFFF"/>
        <w:spacing w:after="0" w:line="300" w:lineRule="atLeast"/>
        <w:ind w:left="300"/>
        <w:rPr>
          <w:rFonts w:ascii="Times New Roman" w:eastAsia="Times New Roman" w:hAnsi="Times New Roman" w:cs="Times New Roman"/>
          <w:color w:val="000000"/>
          <w:lang w:eastAsia="sl-SI"/>
        </w:rPr>
      </w:pPr>
      <w:r w:rsidRPr="00B8221D">
        <w:rPr>
          <w:rFonts w:ascii="Times New Roman" w:eastAsia="Times New Roman" w:hAnsi="Times New Roman" w:cs="Times New Roman"/>
          <w:color w:val="000000"/>
          <w:lang w:eastAsia="sl-SI"/>
        </w:rPr>
        <w:t xml:space="preserve">PROGRAM SREDNJEGA POKLICNEGA IZOBRAŽEVANJA: </w:t>
      </w:r>
      <w:r w:rsidRPr="00B8221D">
        <w:rPr>
          <w:rFonts w:ascii="Times New Roman" w:eastAsia="Times New Roman" w:hAnsi="Times New Roman" w:cs="Times New Roman"/>
          <w:b/>
          <w:bCs/>
          <w:color w:val="000000"/>
          <w:lang w:eastAsia="sl-SI"/>
        </w:rPr>
        <w:t>GRAFIČNI OPERATER</w:t>
      </w:r>
      <w:r w:rsidRPr="00B8221D">
        <w:rPr>
          <w:rFonts w:ascii="Times New Roman" w:eastAsia="Times New Roman" w:hAnsi="Times New Roman" w:cs="Times New Roman"/>
          <w:color w:val="000000"/>
          <w:lang w:eastAsia="sl-SI"/>
        </w:rPr>
        <w:t xml:space="preserve"> </w:t>
      </w:r>
    </w:p>
    <w:p w14:paraId="62EC93EC" w14:textId="26BDCFF4" w:rsidR="001202E7" w:rsidRPr="00B8221D" w:rsidRDefault="001202E7" w:rsidP="001202E7">
      <w:pPr>
        <w:numPr>
          <w:ilvl w:val="0"/>
          <w:numId w:val="1"/>
        </w:numPr>
        <w:shd w:val="clear" w:color="auto" w:fill="FFFFFF"/>
        <w:spacing w:after="0" w:line="300" w:lineRule="atLeast"/>
        <w:ind w:left="300"/>
        <w:rPr>
          <w:rFonts w:ascii="Times New Roman" w:eastAsia="Times New Roman" w:hAnsi="Times New Roman" w:cs="Times New Roman"/>
          <w:b/>
          <w:bCs/>
          <w:color w:val="000000"/>
          <w:lang w:eastAsia="sl-SI"/>
        </w:rPr>
      </w:pPr>
      <w:r w:rsidRPr="00B8221D">
        <w:rPr>
          <w:rFonts w:ascii="Times New Roman" w:eastAsia="Times New Roman" w:hAnsi="Times New Roman" w:cs="Times New Roman"/>
          <w:color w:val="000000"/>
          <w:lang w:eastAsia="sl-SI"/>
        </w:rPr>
        <w:t xml:space="preserve">PROGRAM SREDNJEGA POKLICNEGA IZOBRAŽEVANJA: </w:t>
      </w:r>
      <w:r w:rsidRPr="00B8221D">
        <w:rPr>
          <w:rFonts w:ascii="Times New Roman" w:eastAsia="Times New Roman" w:hAnsi="Times New Roman" w:cs="Times New Roman"/>
          <w:b/>
          <w:bCs/>
          <w:color w:val="000000"/>
          <w:lang w:eastAsia="sl-SI"/>
        </w:rPr>
        <w:t xml:space="preserve">IZDELOVALEC OBLAČIL </w:t>
      </w:r>
    </w:p>
    <w:p w14:paraId="28F3B0A2" w14:textId="77777777" w:rsidR="001202E7" w:rsidRPr="00B8221D" w:rsidRDefault="001202E7" w:rsidP="001202E7">
      <w:pPr>
        <w:numPr>
          <w:ilvl w:val="0"/>
          <w:numId w:val="1"/>
        </w:numPr>
        <w:shd w:val="clear" w:color="auto" w:fill="FFFFFF"/>
        <w:spacing w:after="0" w:line="300" w:lineRule="atLeast"/>
        <w:ind w:left="300"/>
        <w:rPr>
          <w:rFonts w:ascii="Times New Roman" w:eastAsia="Times New Roman" w:hAnsi="Times New Roman" w:cs="Times New Roman"/>
          <w:color w:val="000000"/>
          <w:lang w:eastAsia="sl-SI"/>
        </w:rPr>
      </w:pPr>
      <w:r w:rsidRPr="00B8221D">
        <w:rPr>
          <w:rFonts w:ascii="Times New Roman" w:eastAsia="Times New Roman" w:hAnsi="Times New Roman" w:cs="Times New Roman"/>
          <w:color w:val="000000"/>
          <w:lang w:eastAsia="sl-SI"/>
        </w:rPr>
        <w:t xml:space="preserve">PROGRAME SREDNJEGA STROKOVNEGA IZOBRAŽEVANJA: </w:t>
      </w:r>
      <w:r w:rsidRPr="00B8221D">
        <w:rPr>
          <w:rFonts w:ascii="Times New Roman" w:eastAsia="Times New Roman" w:hAnsi="Times New Roman" w:cs="Times New Roman"/>
          <w:b/>
          <w:bCs/>
          <w:color w:val="000000"/>
          <w:lang w:eastAsia="sl-SI"/>
        </w:rPr>
        <w:t>MEDIJSKI TEHNIK</w:t>
      </w:r>
    </w:p>
    <w:p w14:paraId="27CBFFE9" w14:textId="5ADF9C21" w:rsidR="001202E7" w:rsidRPr="00B8221D" w:rsidRDefault="001202E7" w:rsidP="001202E7">
      <w:pPr>
        <w:numPr>
          <w:ilvl w:val="0"/>
          <w:numId w:val="1"/>
        </w:numPr>
        <w:shd w:val="clear" w:color="auto" w:fill="FFFFFF"/>
        <w:spacing w:after="0" w:line="300" w:lineRule="atLeast"/>
        <w:ind w:left="300"/>
        <w:rPr>
          <w:rFonts w:ascii="Times New Roman" w:eastAsia="Times New Roman" w:hAnsi="Times New Roman" w:cs="Times New Roman"/>
          <w:b/>
          <w:bCs/>
          <w:color w:val="000000"/>
          <w:lang w:eastAsia="sl-SI"/>
        </w:rPr>
      </w:pPr>
      <w:r w:rsidRPr="00B8221D">
        <w:rPr>
          <w:rFonts w:ascii="Times New Roman" w:eastAsia="Times New Roman" w:hAnsi="Times New Roman" w:cs="Times New Roman"/>
          <w:color w:val="000000"/>
          <w:lang w:eastAsia="sl-SI"/>
        </w:rPr>
        <w:t>PROGRAME SREDNJEGA STROKOVNEGA IZOBRAŽEVANJA:</w:t>
      </w:r>
      <w:r w:rsidRPr="00B8221D">
        <w:rPr>
          <w:rFonts w:ascii="Times New Roman" w:eastAsia="Times New Roman" w:hAnsi="Times New Roman" w:cs="Times New Roman"/>
          <w:b/>
          <w:bCs/>
          <w:color w:val="000000"/>
          <w:lang w:eastAsia="sl-SI"/>
        </w:rPr>
        <w:t>TEHNIK OBLIKOVANJA (MODULI: GRAFIČNO OBLIKOVANJE, MODNO OBLIKOVANJE, OBLIKOVANJE UPORABNIH PREDMETOV)</w:t>
      </w:r>
      <w:r w:rsidR="00266508" w:rsidRPr="00B8221D">
        <w:rPr>
          <w:rFonts w:ascii="Times New Roman" w:eastAsia="Times New Roman" w:hAnsi="Times New Roman" w:cs="Times New Roman"/>
          <w:b/>
          <w:bCs/>
          <w:color w:val="000000"/>
          <w:lang w:eastAsia="sl-SI"/>
        </w:rPr>
        <w:t>,</w:t>
      </w:r>
    </w:p>
    <w:p w14:paraId="582544F1" w14:textId="22A32097" w:rsidR="001202E7" w:rsidRPr="00B8221D" w:rsidRDefault="00266508" w:rsidP="008765CE">
      <w:pPr>
        <w:numPr>
          <w:ilvl w:val="0"/>
          <w:numId w:val="1"/>
        </w:numPr>
        <w:shd w:val="clear" w:color="auto" w:fill="FFFFFF"/>
        <w:spacing w:after="0" w:line="300" w:lineRule="atLeast"/>
        <w:ind w:left="300"/>
        <w:rPr>
          <w:rFonts w:ascii="Times New Roman" w:eastAsia="Times New Roman" w:hAnsi="Times New Roman" w:cs="Times New Roman"/>
          <w:color w:val="000000"/>
          <w:lang w:eastAsia="sl-SI"/>
        </w:rPr>
      </w:pPr>
      <w:r w:rsidRPr="00B8221D">
        <w:rPr>
          <w:rFonts w:ascii="Times New Roman" w:eastAsia="Times New Roman" w:hAnsi="Times New Roman" w:cs="Times New Roman"/>
          <w:color w:val="000000"/>
          <w:lang w:eastAsia="sl-SI"/>
        </w:rPr>
        <w:t xml:space="preserve">PROGRAM </w:t>
      </w:r>
      <w:r w:rsidR="00285781" w:rsidRPr="00B8221D">
        <w:rPr>
          <w:rFonts w:ascii="Times New Roman" w:eastAsia="Times New Roman" w:hAnsi="Times New Roman" w:cs="Times New Roman"/>
          <w:color w:val="000000"/>
          <w:lang w:eastAsia="sl-SI"/>
        </w:rPr>
        <w:t>POKLICNO-TEHNIŠKEGA IZOBRAŽEVANJA</w:t>
      </w:r>
      <w:r w:rsidR="00CE0F42" w:rsidRPr="00B8221D">
        <w:rPr>
          <w:rFonts w:ascii="Times New Roman" w:eastAsia="Times New Roman" w:hAnsi="Times New Roman" w:cs="Times New Roman"/>
          <w:color w:val="000000"/>
          <w:lang w:eastAsia="sl-SI"/>
        </w:rPr>
        <w:t xml:space="preserve">: </w:t>
      </w:r>
      <w:r w:rsidR="00CE0F42" w:rsidRPr="00B8221D">
        <w:rPr>
          <w:rFonts w:ascii="Times New Roman" w:eastAsia="Times New Roman" w:hAnsi="Times New Roman" w:cs="Times New Roman"/>
          <w:b/>
          <w:bCs/>
          <w:color w:val="000000"/>
          <w:lang w:eastAsia="sl-SI"/>
        </w:rPr>
        <w:t>FRIZERSKI TEHNIK</w:t>
      </w:r>
      <w:r w:rsidR="00CE0F42" w:rsidRPr="00B8221D">
        <w:rPr>
          <w:rFonts w:ascii="Times New Roman" w:eastAsia="Times New Roman" w:hAnsi="Times New Roman" w:cs="Times New Roman"/>
          <w:color w:val="000000"/>
          <w:lang w:eastAsia="sl-SI"/>
        </w:rPr>
        <w:t xml:space="preserve"> </w:t>
      </w:r>
    </w:p>
    <w:p w14:paraId="28D2AD57" w14:textId="77023152" w:rsidR="001202E7" w:rsidRPr="00BE1299" w:rsidRDefault="00B8221D" w:rsidP="001202E7">
      <w:pPr>
        <w:shd w:val="clear" w:color="auto" w:fill="FFFFFF"/>
        <w:spacing w:after="225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Število v</w:t>
      </w:r>
      <w:r w:rsidR="001202E7" w:rsidRPr="00C71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pisni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h</w:t>
      </w:r>
      <w:r w:rsidR="001202E7" w:rsidRPr="00C71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 xml:space="preserve"> mest v izobraževa</w:t>
      </w:r>
      <w:r w:rsidR="00120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lne programe v šolskem letu 202</w:t>
      </w:r>
      <w:r w:rsidR="00082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6</w:t>
      </w:r>
      <w:r w:rsidR="00120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/2</w:t>
      </w:r>
      <w:r w:rsidR="00082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7</w:t>
      </w:r>
    </w:p>
    <w:tbl>
      <w:tblPr>
        <w:tblStyle w:val="Tabelamrea"/>
        <w:tblW w:w="10060" w:type="dxa"/>
        <w:tblLook w:val="04A0" w:firstRow="1" w:lastRow="0" w:firstColumn="1" w:lastColumn="0" w:noHBand="0" w:noVBand="1"/>
      </w:tblPr>
      <w:tblGrid>
        <w:gridCol w:w="5087"/>
        <w:gridCol w:w="944"/>
        <w:gridCol w:w="1971"/>
        <w:gridCol w:w="2058"/>
      </w:tblGrid>
      <w:tr w:rsidR="001202E7" w14:paraId="1404153B" w14:textId="77777777" w:rsidTr="00B8221D">
        <w:trPr>
          <w:trHeight w:val="747"/>
        </w:trPr>
        <w:tc>
          <w:tcPr>
            <w:tcW w:w="5524" w:type="dxa"/>
            <w:shd w:val="clear" w:color="auto" w:fill="DEEAF6" w:themeFill="accent1" w:themeFillTint="33"/>
          </w:tcPr>
          <w:p w14:paraId="3550A9A3" w14:textId="77777777" w:rsidR="001202E7" w:rsidRPr="00B8221D" w:rsidRDefault="001202E7" w:rsidP="00936ACC">
            <w:pPr>
              <w:spacing w:line="300" w:lineRule="atLeast"/>
              <w:jc w:val="center"/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  <w:t>PROGRAM SREDNJEGA</w:t>
            </w:r>
          </w:p>
          <w:p w14:paraId="7288B38B" w14:textId="77777777" w:rsidR="001202E7" w:rsidRPr="00B8221D" w:rsidRDefault="001202E7" w:rsidP="00936ACC">
            <w:pPr>
              <w:spacing w:line="300" w:lineRule="atLeast"/>
              <w:jc w:val="center"/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  <w:t>POKLICNEGAIZOBRAŽEVANJA</w:t>
            </w:r>
          </w:p>
        </w:tc>
        <w:tc>
          <w:tcPr>
            <w:tcW w:w="291" w:type="dxa"/>
            <w:shd w:val="clear" w:color="auto" w:fill="DEEAF6" w:themeFill="accent1" w:themeFillTint="33"/>
          </w:tcPr>
          <w:p w14:paraId="015CD9D4" w14:textId="77777777" w:rsidR="001202E7" w:rsidRPr="00B8221D" w:rsidRDefault="001202E7" w:rsidP="00936ACC">
            <w:pPr>
              <w:spacing w:line="300" w:lineRule="atLeast"/>
              <w:jc w:val="center"/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  <w:t>ŠTEVILO MEST</w:t>
            </w:r>
          </w:p>
        </w:tc>
        <w:tc>
          <w:tcPr>
            <w:tcW w:w="2026" w:type="dxa"/>
            <w:shd w:val="clear" w:color="auto" w:fill="DEEAF6" w:themeFill="accent1" w:themeFillTint="33"/>
          </w:tcPr>
          <w:p w14:paraId="621D5715" w14:textId="77777777" w:rsidR="001202E7" w:rsidRPr="00B8221D" w:rsidRDefault="001202E7" w:rsidP="00936ACC">
            <w:pPr>
              <w:spacing w:line="300" w:lineRule="atLeast"/>
              <w:jc w:val="center"/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  <w:t>NAČIN</w:t>
            </w:r>
          </w:p>
          <w:p w14:paraId="1AA29BE5" w14:textId="77777777" w:rsidR="001202E7" w:rsidRPr="00B8221D" w:rsidRDefault="001202E7" w:rsidP="00936ACC">
            <w:pPr>
              <w:spacing w:line="300" w:lineRule="atLeast"/>
              <w:jc w:val="center"/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  <w:t>IZOBRAŽEVANJA</w:t>
            </w:r>
          </w:p>
        </w:tc>
        <w:tc>
          <w:tcPr>
            <w:tcW w:w="2219" w:type="dxa"/>
            <w:shd w:val="clear" w:color="auto" w:fill="DEEAF6" w:themeFill="accent1" w:themeFillTint="33"/>
          </w:tcPr>
          <w:p w14:paraId="6B436845" w14:textId="77777777" w:rsidR="001202E7" w:rsidRPr="00B8221D" w:rsidRDefault="001202E7" w:rsidP="00936ACC">
            <w:pPr>
              <w:spacing w:line="300" w:lineRule="atLeast"/>
              <w:jc w:val="center"/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  <w:t>OPOMBE</w:t>
            </w:r>
          </w:p>
        </w:tc>
      </w:tr>
      <w:tr w:rsidR="001202E7" w14:paraId="532365CA" w14:textId="77777777" w:rsidTr="00B8221D">
        <w:trPr>
          <w:trHeight w:val="374"/>
        </w:trPr>
        <w:tc>
          <w:tcPr>
            <w:tcW w:w="5524" w:type="dxa"/>
          </w:tcPr>
          <w:p w14:paraId="7BAF3D24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FRIZER</w:t>
            </w:r>
          </w:p>
        </w:tc>
        <w:tc>
          <w:tcPr>
            <w:tcW w:w="291" w:type="dxa"/>
          </w:tcPr>
          <w:p w14:paraId="0CC97D93" w14:textId="286A3247" w:rsidR="001202E7" w:rsidRPr="00B8221D" w:rsidRDefault="00CE0F42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3</w:t>
            </w:r>
            <w:r w:rsidR="001202E7"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0</w:t>
            </w:r>
          </w:p>
        </w:tc>
        <w:tc>
          <w:tcPr>
            <w:tcW w:w="2026" w:type="dxa"/>
          </w:tcPr>
          <w:p w14:paraId="28E32EAB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samoizobraževanje</w:t>
            </w:r>
          </w:p>
        </w:tc>
        <w:tc>
          <w:tcPr>
            <w:tcW w:w="2219" w:type="dxa"/>
          </w:tcPr>
          <w:p w14:paraId="2E822DCA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</w:tr>
      <w:tr w:rsidR="001202E7" w14:paraId="7EF5D2C9" w14:textId="77777777" w:rsidTr="00B8221D">
        <w:trPr>
          <w:trHeight w:val="374"/>
        </w:trPr>
        <w:tc>
          <w:tcPr>
            <w:tcW w:w="5524" w:type="dxa"/>
            <w:shd w:val="clear" w:color="auto" w:fill="FFFFFF" w:themeFill="background1"/>
          </w:tcPr>
          <w:p w14:paraId="1004D432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sz w:val="17"/>
                <w:szCs w:val="17"/>
                <w:lang w:eastAsia="sl-SI"/>
              </w:rPr>
              <w:t>GRAFIČNI OPERATER</w:t>
            </w:r>
          </w:p>
        </w:tc>
        <w:tc>
          <w:tcPr>
            <w:tcW w:w="291" w:type="dxa"/>
            <w:shd w:val="clear" w:color="auto" w:fill="FFFFFF" w:themeFill="background1"/>
          </w:tcPr>
          <w:p w14:paraId="244D4587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sz w:val="17"/>
                <w:szCs w:val="17"/>
                <w:lang w:eastAsia="sl-SI"/>
              </w:rPr>
              <w:t>30</w:t>
            </w:r>
          </w:p>
        </w:tc>
        <w:tc>
          <w:tcPr>
            <w:tcW w:w="2026" w:type="dxa"/>
            <w:shd w:val="clear" w:color="auto" w:fill="FFFFFF" w:themeFill="background1"/>
          </w:tcPr>
          <w:p w14:paraId="43710AD5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sz w:val="17"/>
                <w:szCs w:val="17"/>
                <w:lang w:eastAsia="sl-SI"/>
              </w:rPr>
              <w:t>samoizobraževanje</w:t>
            </w:r>
          </w:p>
        </w:tc>
        <w:tc>
          <w:tcPr>
            <w:tcW w:w="2219" w:type="dxa"/>
            <w:shd w:val="clear" w:color="auto" w:fill="FFFFFF" w:themeFill="background1"/>
          </w:tcPr>
          <w:p w14:paraId="62B96F75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</w:tr>
      <w:tr w:rsidR="001202E7" w14:paraId="1A1A7DFC" w14:textId="77777777" w:rsidTr="00B8221D">
        <w:trPr>
          <w:trHeight w:val="374"/>
        </w:trPr>
        <w:tc>
          <w:tcPr>
            <w:tcW w:w="5524" w:type="dxa"/>
            <w:shd w:val="clear" w:color="auto" w:fill="FFFFFF" w:themeFill="background1"/>
          </w:tcPr>
          <w:p w14:paraId="37A46FD1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sz w:val="17"/>
                <w:szCs w:val="17"/>
                <w:lang w:eastAsia="sl-SI"/>
              </w:rPr>
              <w:t>IZDELOVALEC OBLAČIL</w:t>
            </w:r>
          </w:p>
        </w:tc>
        <w:tc>
          <w:tcPr>
            <w:tcW w:w="291" w:type="dxa"/>
            <w:shd w:val="clear" w:color="auto" w:fill="FFFFFF" w:themeFill="background1"/>
          </w:tcPr>
          <w:p w14:paraId="3A627613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sz w:val="17"/>
                <w:szCs w:val="17"/>
                <w:lang w:eastAsia="sl-SI"/>
              </w:rPr>
              <w:t>30</w:t>
            </w:r>
          </w:p>
        </w:tc>
        <w:tc>
          <w:tcPr>
            <w:tcW w:w="2026" w:type="dxa"/>
            <w:shd w:val="clear" w:color="auto" w:fill="FFFFFF" w:themeFill="background1"/>
          </w:tcPr>
          <w:p w14:paraId="6E5885E0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sz w:val="17"/>
                <w:szCs w:val="17"/>
                <w:lang w:eastAsia="sl-SI"/>
              </w:rPr>
              <w:t>samoizobraževanje</w:t>
            </w:r>
          </w:p>
        </w:tc>
        <w:tc>
          <w:tcPr>
            <w:tcW w:w="2219" w:type="dxa"/>
            <w:shd w:val="clear" w:color="auto" w:fill="FFFFFF" w:themeFill="background1"/>
          </w:tcPr>
          <w:p w14:paraId="5514CD72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</w:tr>
      <w:tr w:rsidR="001202E7" w14:paraId="4D64000C" w14:textId="77777777" w:rsidTr="00B8221D">
        <w:trPr>
          <w:trHeight w:val="597"/>
        </w:trPr>
        <w:tc>
          <w:tcPr>
            <w:tcW w:w="5524" w:type="dxa"/>
            <w:shd w:val="clear" w:color="auto" w:fill="DEEAF6" w:themeFill="accent1" w:themeFillTint="33"/>
          </w:tcPr>
          <w:p w14:paraId="055FF1C9" w14:textId="77777777" w:rsidR="001202E7" w:rsidRPr="00B8221D" w:rsidRDefault="001202E7" w:rsidP="00936ACC">
            <w:pPr>
              <w:spacing w:line="300" w:lineRule="atLeast"/>
              <w:jc w:val="center"/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  <w:t>PROGRAM SREDNJEGA STROKOVNEGA IZOBRAŽEVANJA</w:t>
            </w:r>
          </w:p>
        </w:tc>
        <w:tc>
          <w:tcPr>
            <w:tcW w:w="291" w:type="dxa"/>
            <w:shd w:val="clear" w:color="auto" w:fill="DEEAF6" w:themeFill="accent1" w:themeFillTint="33"/>
          </w:tcPr>
          <w:p w14:paraId="4CCB5933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  <w:tc>
          <w:tcPr>
            <w:tcW w:w="2026" w:type="dxa"/>
            <w:shd w:val="clear" w:color="auto" w:fill="DEEAF6" w:themeFill="accent1" w:themeFillTint="33"/>
          </w:tcPr>
          <w:p w14:paraId="3029E7AC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  <w:tc>
          <w:tcPr>
            <w:tcW w:w="2219" w:type="dxa"/>
            <w:shd w:val="clear" w:color="auto" w:fill="DEEAF6" w:themeFill="accent1" w:themeFillTint="33"/>
          </w:tcPr>
          <w:p w14:paraId="52A98BC6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</w:tr>
      <w:tr w:rsidR="001202E7" w14:paraId="68309447" w14:textId="77777777" w:rsidTr="00B8221D">
        <w:trPr>
          <w:trHeight w:val="374"/>
        </w:trPr>
        <w:tc>
          <w:tcPr>
            <w:tcW w:w="5524" w:type="dxa"/>
          </w:tcPr>
          <w:p w14:paraId="1062B364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MEDIJSKI TEHNIK</w:t>
            </w:r>
          </w:p>
        </w:tc>
        <w:tc>
          <w:tcPr>
            <w:tcW w:w="291" w:type="dxa"/>
          </w:tcPr>
          <w:p w14:paraId="3588AD70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30</w:t>
            </w:r>
          </w:p>
        </w:tc>
        <w:tc>
          <w:tcPr>
            <w:tcW w:w="2026" w:type="dxa"/>
          </w:tcPr>
          <w:p w14:paraId="57727EAC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samoizobraževanje</w:t>
            </w:r>
          </w:p>
        </w:tc>
        <w:tc>
          <w:tcPr>
            <w:tcW w:w="2219" w:type="dxa"/>
          </w:tcPr>
          <w:p w14:paraId="5E727648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</w:tr>
      <w:tr w:rsidR="001202E7" w14:paraId="42EBD1DC" w14:textId="77777777" w:rsidTr="00B8221D">
        <w:trPr>
          <w:trHeight w:val="597"/>
        </w:trPr>
        <w:tc>
          <w:tcPr>
            <w:tcW w:w="5524" w:type="dxa"/>
          </w:tcPr>
          <w:p w14:paraId="2AB545C1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TEHNIK OBLIKOVANJA: GRAFIČNO OBLIKOVANJE</w:t>
            </w:r>
          </w:p>
        </w:tc>
        <w:tc>
          <w:tcPr>
            <w:tcW w:w="291" w:type="dxa"/>
            <w:vMerge w:val="restart"/>
          </w:tcPr>
          <w:p w14:paraId="0741CE6A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  <w:p w14:paraId="02986F0F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  <w:p w14:paraId="2CE94EEB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30</w:t>
            </w:r>
          </w:p>
        </w:tc>
        <w:tc>
          <w:tcPr>
            <w:tcW w:w="2026" w:type="dxa"/>
          </w:tcPr>
          <w:p w14:paraId="0D855742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samoizobraževanje</w:t>
            </w:r>
          </w:p>
        </w:tc>
        <w:tc>
          <w:tcPr>
            <w:tcW w:w="2219" w:type="dxa"/>
          </w:tcPr>
          <w:p w14:paraId="4F7126D6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preizkus likovne nadarjenosti*</w:t>
            </w:r>
          </w:p>
        </w:tc>
      </w:tr>
      <w:tr w:rsidR="001202E7" w14:paraId="75D94785" w14:textId="77777777" w:rsidTr="00B8221D">
        <w:trPr>
          <w:trHeight w:val="597"/>
        </w:trPr>
        <w:tc>
          <w:tcPr>
            <w:tcW w:w="5524" w:type="dxa"/>
          </w:tcPr>
          <w:p w14:paraId="6BDEB0E6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TEHNIK OBLIKOVANJA: MODNO OBLIKOVANJE</w:t>
            </w:r>
          </w:p>
        </w:tc>
        <w:tc>
          <w:tcPr>
            <w:tcW w:w="291" w:type="dxa"/>
            <w:vMerge/>
          </w:tcPr>
          <w:p w14:paraId="59354870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  <w:tc>
          <w:tcPr>
            <w:tcW w:w="2026" w:type="dxa"/>
          </w:tcPr>
          <w:p w14:paraId="6C28C547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samoizobraževanje</w:t>
            </w:r>
          </w:p>
        </w:tc>
        <w:tc>
          <w:tcPr>
            <w:tcW w:w="2219" w:type="dxa"/>
          </w:tcPr>
          <w:p w14:paraId="732537C4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preizkus likovne nadarjenosti*</w:t>
            </w:r>
          </w:p>
        </w:tc>
      </w:tr>
      <w:tr w:rsidR="001202E7" w14:paraId="46234FC1" w14:textId="77777777" w:rsidTr="00B8221D">
        <w:trPr>
          <w:trHeight w:val="736"/>
        </w:trPr>
        <w:tc>
          <w:tcPr>
            <w:tcW w:w="5524" w:type="dxa"/>
          </w:tcPr>
          <w:p w14:paraId="2B99BA1F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TEHNIK OBLIKOVANJA: OBLIKOVANJE</w:t>
            </w:r>
          </w:p>
          <w:p w14:paraId="4385F407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UPORABNIH PREDMETOV</w:t>
            </w:r>
          </w:p>
        </w:tc>
        <w:tc>
          <w:tcPr>
            <w:tcW w:w="291" w:type="dxa"/>
            <w:vMerge/>
          </w:tcPr>
          <w:p w14:paraId="04EF964D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  <w:tc>
          <w:tcPr>
            <w:tcW w:w="2026" w:type="dxa"/>
          </w:tcPr>
          <w:p w14:paraId="7665AEB5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samoizobraževanje</w:t>
            </w:r>
          </w:p>
        </w:tc>
        <w:tc>
          <w:tcPr>
            <w:tcW w:w="2219" w:type="dxa"/>
          </w:tcPr>
          <w:p w14:paraId="35EC526F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preizkus likovne nadarjenosti*</w:t>
            </w:r>
          </w:p>
        </w:tc>
      </w:tr>
      <w:tr w:rsidR="00D03CE2" w14:paraId="6AAD1FCD" w14:textId="77777777" w:rsidTr="00B8221D">
        <w:trPr>
          <w:trHeight w:val="602"/>
        </w:trPr>
        <w:tc>
          <w:tcPr>
            <w:tcW w:w="5524" w:type="dxa"/>
            <w:shd w:val="clear" w:color="auto" w:fill="DEEAF6" w:themeFill="accent1" w:themeFillTint="33"/>
          </w:tcPr>
          <w:p w14:paraId="73D4A29C" w14:textId="5C5F9BC0" w:rsidR="00D03CE2" w:rsidRPr="00B8221D" w:rsidRDefault="00D03CE2" w:rsidP="00D03CE2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  <w:t>PROGRAM POKLICNEGA</w:t>
            </w:r>
            <w:r w:rsidR="006027E4" w:rsidRPr="00B8221D"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  <w:t>-TEHNI</w:t>
            </w:r>
            <w:r w:rsidR="00B10F09" w:rsidRPr="00B8221D"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  <w:t xml:space="preserve">ŠKEGA </w:t>
            </w:r>
            <w:r w:rsidRPr="00B8221D"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  <w:t>IZOBRAŽEVANJA</w:t>
            </w:r>
          </w:p>
        </w:tc>
        <w:tc>
          <w:tcPr>
            <w:tcW w:w="291" w:type="dxa"/>
            <w:shd w:val="clear" w:color="auto" w:fill="DEEAF6" w:themeFill="accent1" w:themeFillTint="33"/>
          </w:tcPr>
          <w:p w14:paraId="3F6F2106" w14:textId="77777777" w:rsidR="00D03CE2" w:rsidRPr="00B8221D" w:rsidRDefault="00D03CE2" w:rsidP="00D03CE2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  <w:tc>
          <w:tcPr>
            <w:tcW w:w="2026" w:type="dxa"/>
            <w:shd w:val="clear" w:color="auto" w:fill="DEEAF6" w:themeFill="accent1" w:themeFillTint="33"/>
          </w:tcPr>
          <w:p w14:paraId="2552C1D1" w14:textId="77777777" w:rsidR="00D03CE2" w:rsidRPr="00B8221D" w:rsidRDefault="00D03CE2" w:rsidP="00D03CE2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  <w:tc>
          <w:tcPr>
            <w:tcW w:w="2219" w:type="dxa"/>
            <w:shd w:val="clear" w:color="auto" w:fill="DEEAF6" w:themeFill="accent1" w:themeFillTint="33"/>
          </w:tcPr>
          <w:p w14:paraId="72E23235" w14:textId="77777777" w:rsidR="00D03CE2" w:rsidRPr="00B8221D" w:rsidRDefault="00D03CE2" w:rsidP="00D03CE2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</w:tr>
      <w:tr w:rsidR="00D03CE2" w14:paraId="24829A6D" w14:textId="77777777" w:rsidTr="00B8221D">
        <w:trPr>
          <w:trHeight w:val="374"/>
        </w:trPr>
        <w:tc>
          <w:tcPr>
            <w:tcW w:w="5524" w:type="dxa"/>
          </w:tcPr>
          <w:p w14:paraId="39B97067" w14:textId="60802273" w:rsidR="00D03CE2" w:rsidRPr="00B8221D" w:rsidRDefault="006A44EA" w:rsidP="00D03CE2">
            <w:pPr>
              <w:spacing w:line="300" w:lineRule="atLeast"/>
              <w:rPr>
                <w:rFonts w:ascii="Helvetica" w:eastAsia="Times New Roman" w:hAnsi="Helvetica" w:cs="Helvetica"/>
                <w:b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FRIZERSKI TEHNIK</w:t>
            </w:r>
          </w:p>
        </w:tc>
        <w:tc>
          <w:tcPr>
            <w:tcW w:w="291" w:type="dxa"/>
          </w:tcPr>
          <w:p w14:paraId="1A19E1CF" w14:textId="424B4143" w:rsidR="00D03CE2" w:rsidRPr="00B8221D" w:rsidRDefault="00D03CE2" w:rsidP="00D03CE2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30</w:t>
            </w:r>
          </w:p>
        </w:tc>
        <w:tc>
          <w:tcPr>
            <w:tcW w:w="2026" w:type="dxa"/>
          </w:tcPr>
          <w:p w14:paraId="6DF87320" w14:textId="5C13793C" w:rsidR="00D03CE2" w:rsidRPr="00B8221D" w:rsidRDefault="00D03CE2" w:rsidP="00D03CE2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  <w:t>samoizobraževanje</w:t>
            </w:r>
          </w:p>
        </w:tc>
        <w:tc>
          <w:tcPr>
            <w:tcW w:w="2219" w:type="dxa"/>
          </w:tcPr>
          <w:p w14:paraId="6F6583EA" w14:textId="77777777" w:rsidR="00D03CE2" w:rsidRPr="00B8221D" w:rsidRDefault="00D03CE2" w:rsidP="00D03CE2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sl-SI"/>
              </w:rPr>
            </w:pPr>
          </w:p>
        </w:tc>
      </w:tr>
    </w:tbl>
    <w:p w14:paraId="53B77A60" w14:textId="77777777" w:rsidR="001202E7" w:rsidRPr="005871E6" w:rsidRDefault="001202E7" w:rsidP="001202E7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</w:p>
    <w:p w14:paraId="2479161F" w14:textId="77777777" w:rsidR="001202E7" w:rsidRPr="00C71046" w:rsidRDefault="001202E7" w:rsidP="001202E7">
      <w:pPr>
        <w:shd w:val="clear" w:color="auto" w:fill="FFFFFF"/>
        <w:spacing w:after="225" w:line="40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</w:pPr>
      <w:r w:rsidRPr="00C71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lastRenderedPageBreak/>
        <w:t>Pogoji za vpis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50"/>
        <w:gridCol w:w="3800"/>
        <w:gridCol w:w="2318"/>
      </w:tblGrid>
      <w:tr w:rsidR="002C2C71" w14:paraId="0068DDC7" w14:textId="77777777" w:rsidTr="00C954BB">
        <w:tc>
          <w:tcPr>
            <w:tcW w:w="0" w:type="auto"/>
            <w:shd w:val="clear" w:color="auto" w:fill="DEEAF6" w:themeFill="accent1" w:themeFillTint="33"/>
          </w:tcPr>
          <w:p w14:paraId="54525B02" w14:textId="77777777" w:rsidR="001202E7" w:rsidRPr="00B8221D" w:rsidRDefault="001202E7" w:rsidP="00936ACC">
            <w:pPr>
              <w:spacing w:line="300" w:lineRule="atLeast"/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  <w:lang w:eastAsia="sl-SI"/>
              </w:rPr>
              <w:t>PROGRAM SREDNJEGA</w:t>
            </w:r>
          </w:p>
          <w:p w14:paraId="767A3AF5" w14:textId="77777777" w:rsidR="001202E7" w:rsidRPr="00B8221D" w:rsidRDefault="001202E7" w:rsidP="00936ACC">
            <w:pPr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  <w:lang w:eastAsia="sl-SI"/>
              </w:rPr>
              <w:t>POKLICNEGAIZOBRAŽEVANJA</w:t>
            </w:r>
          </w:p>
        </w:tc>
        <w:tc>
          <w:tcPr>
            <w:tcW w:w="3568" w:type="dxa"/>
            <w:shd w:val="clear" w:color="auto" w:fill="DEEAF6" w:themeFill="accent1" w:themeFillTint="33"/>
          </w:tcPr>
          <w:p w14:paraId="4A34C409" w14:textId="77777777" w:rsidR="001202E7" w:rsidRPr="00B8221D" w:rsidRDefault="001202E7" w:rsidP="00936ACC">
            <w:pPr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  <w:lang w:eastAsia="sl-SI"/>
              </w:rPr>
              <w:t>POGOJI ZA VPIS</w:t>
            </w:r>
          </w:p>
        </w:tc>
        <w:tc>
          <w:tcPr>
            <w:tcW w:w="2318" w:type="dxa"/>
            <w:shd w:val="clear" w:color="auto" w:fill="DEEAF6" w:themeFill="accent1" w:themeFillTint="33"/>
          </w:tcPr>
          <w:p w14:paraId="655170FF" w14:textId="77777777" w:rsidR="001202E7" w:rsidRPr="00B8221D" w:rsidRDefault="001202E7" w:rsidP="00936ACC">
            <w:pPr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  <w:lang w:eastAsia="sl-SI"/>
              </w:rPr>
              <w:t>OPOMBE</w:t>
            </w:r>
          </w:p>
        </w:tc>
      </w:tr>
      <w:tr w:rsidR="001202E7" w:rsidRPr="002C2C71" w14:paraId="795B60BE" w14:textId="77777777" w:rsidTr="00C954BB">
        <w:tc>
          <w:tcPr>
            <w:tcW w:w="0" w:type="auto"/>
          </w:tcPr>
          <w:p w14:paraId="5210C76D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FRIZER</w:t>
            </w:r>
          </w:p>
        </w:tc>
        <w:tc>
          <w:tcPr>
            <w:tcW w:w="3568" w:type="dxa"/>
          </w:tcPr>
          <w:p w14:paraId="68BF79E9" w14:textId="563152FD" w:rsidR="001202E7" w:rsidRPr="00B8221D" w:rsidRDefault="002C2C71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najmanj osnovna šola</w:t>
            </w:r>
          </w:p>
        </w:tc>
        <w:tc>
          <w:tcPr>
            <w:tcW w:w="2318" w:type="dxa"/>
          </w:tcPr>
          <w:p w14:paraId="14B4DBA7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</w:p>
        </w:tc>
      </w:tr>
      <w:tr w:rsidR="001202E7" w:rsidRPr="002C2C71" w14:paraId="33985408" w14:textId="77777777" w:rsidTr="00C954BB">
        <w:tc>
          <w:tcPr>
            <w:tcW w:w="0" w:type="auto"/>
          </w:tcPr>
          <w:p w14:paraId="419B5960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GRAFIČNI OPERATER</w:t>
            </w:r>
          </w:p>
        </w:tc>
        <w:tc>
          <w:tcPr>
            <w:tcW w:w="3568" w:type="dxa"/>
          </w:tcPr>
          <w:p w14:paraId="7FC0978E" w14:textId="5C9F493C" w:rsidR="001202E7" w:rsidRPr="00B8221D" w:rsidRDefault="002C2C71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najmanj osnovna šola</w:t>
            </w:r>
          </w:p>
        </w:tc>
        <w:tc>
          <w:tcPr>
            <w:tcW w:w="2318" w:type="dxa"/>
          </w:tcPr>
          <w:p w14:paraId="1A832111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</w:p>
        </w:tc>
      </w:tr>
      <w:tr w:rsidR="001202E7" w:rsidRPr="002C2C71" w14:paraId="246E5F09" w14:textId="77777777" w:rsidTr="00C954BB">
        <w:tc>
          <w:tcPr>
            <w:tcW w:w="0" w:type="auto"/>
          </w:tcPr>
          <w:p w14:paraId="75DC7BFD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IZDELOVALEC OBLAČIL</w:t>
            </w:r>
          </w:p>
        </w:tc>
        <w:tc>
          <w:tcPr>
            <w:tcW w:w="3568" w:type="dxa"/>
          </w:tcPr>
          <w:p w14:paraId="268D84E2" w14:textId="7983646B" w:rsidR="001202E7" w:rsidRPr="00B8221D" w:rsidRDefault="002C2C71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najmanj osnovna šola</w:t>
            </w:r>
          </w:p>
        </w:tc>
        <w:tc>
          <w:tcPr>
            <w:tcW w:w="2318" w:type="dxa"/>
          </w:tcPr>
          <w:p w14:paraId="1E2FA234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</w:p>
        </w:tc>
      </w:tr>
      <w:tr w:rsidR="001202E7" w:rsidRPr="002C2C71" w14:paraId="1CA32549" w14:textId="77777777" w:rsidTr="00C954BB">
        <w:tc>
          <w:tcPr>
            <w:tcW w:w="0" w:type="auto"/>
            <w:shd w:val="clear" w:color="auto" w:fill="DEEAF6" w:themeFill="accent1" w:themeFillTint="33"/>
          </w:tcPr>
          <w:p w14:paraId="3940B450" w14:textId="77777777" w:rsidR="001202E7" w:rsidRPr="00B8221D" w:rsidRDefault="001202E7" w:rsidP="00936ACC">
            <w:pPr>
              <w:spacing w:line="300" w:lineRule="atLeast"/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  <w:lang w:eastAsia="sl-SI"/>
              </w:rPr>
              <w:t>PROGRAM SREDNJEGA STROKOVNEGA IZOBRAŽEVANJA</w:t>
            </w:r>
          </w:p>
        </w:tc>
        <w:tc>
          <w:tcPr>
            <w:tcW w:w="3568" w:type="dxa"/>
          </w:tcPr>
          <w:p w14:paraId="025224F4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</w:p>
        </w:tc>
        <w:tc>
          <w:tcPr>
            <w:tcW w:w="2318" w:type="dxa"/>
          </w:tcPr>
          <w:p w14:paraId="2460477C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</w:p>
        </w:tc>
      </w:tr>
      <w:tr w:rsidR="001202E7" w:rsidRPr="002C2C71" w14:paraId="797DB9CC" w14:textId="77777777" w:rsidTr="00C954BB">
        <w:tc>
          <w:tcPr>
            <w:tcW w:w="0" w:type="auto"/>
          </w:tcPr>
          <w:p w14:paraId="39DA25B4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MEDIJSKI TEHNIK</w:t>
            </w:r>
          </w:p>
        </w:tc>
        <w:tc>
          <w:tcPr>
            <w:tcW w:w="3568" w:type="dxa"/>
          </w:tcPr>
          <w:p w14:paraId="00E54F79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najmanj osnovna šola</w:t>
            </w:r>
          </w:p>
        </w:tc>
        <w:tc>
          <w:tcPr>
            <w:tcW w:w="2318" w:type="dxa"/>
          </w:tcPr>
          <w:p w14:paraId="782689B4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</w:p>
        </w:tc>
      </w:tr>
      <w:tr w:rsidR="001202E7" w:rsidRPr="002C2C71" w14:paraId="0BF13280" w14:textId="77777777" w:rsidTr="00C954BB">
        <w:tc>
          <w:tcPr>
            <w:tcW w:w="0" w:type="auto"/>
          </w:tcPr>
          <w:p w14:paraId="674DB2C7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TEHNIK OBLIKOVANJA: GRAFIČNO OBLIKOVANJE</w:t>
            </w:r>
          </w:p>
        </w:tc>
        <w:tc>
          <w:tcPr>
            <w:tcW w:w="3568" w:type="dxa"/>
          </w:tcPr>
          <w:p w14:paraId="2AD07D3F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najmanj osnovna šola</w:t>
            </w:r>
          </w:p>
        </w:tc>
        <w:tc>
          <w:tcPr>
            <w:tcW w:w="2318" w:type="dxa"/>
          </w:tcPr>
          <w:p w14:paraId="1B61A485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opravljen preizkus likovne nadarjenosti*</w:t>
            </w:r>
          </w:p>
        </w:tc>
      </w:tr>
      <w:tr w:rsidR="001202E7" w:rsidRPr="002C2C71" w14:paraId="7020E231" w14:textId="77777777" w:rsidTr="00C954BB">
        <w:tc>
          <w:tcPr>
            <w:tcW w:w="0" w:type="auto"/>
          </w:tcPr>
          <w:p w14:paraId="3F2B041C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TEHNIK OBLIKOVANJA: MODNO OBLIKOVANJE</w:t>
            </w:r>
          </w:p>
        </w:tc>
        <w:tc>
          <w:tcPr>
            <w:tcW w:w="3568" w:type="dxa"/>
          </w:tcPr>
          <w:p w14:paraId="70497512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najmanj osnovna šola</w:t>
            </w:r>
          </w:p>
        </w:tc>
        <w:tc>
          <w:tcPr>
            <w:tcW w:w="2318" w:type="dxa"/>
          </w:tcPr>
          <w:p w14:paraId="4D1D17A5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opravljen preizkus likovne nadarjenosti*</w:t>
            </w:r>
          </w:p>
        </w:tc>
      </w:tr>
      <w:tr w:rsidR="001202E7" w:rsidRPr="002C2C71" w14:paraId="72A09C48" w14:textId="77777777" w:rsidTr="00C954BB">
        <w:tc>
          <w:tcPr>
            <w:tcW w:w="0" w:type="auto"/>
          </w:tcPr>
          <w:p w14:paraId="3892560E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TEHNIK OBLIKOVANJA: OBLIKOVANJE</w:t>
            </w:r>
          </w:p>
          <w:p w14:paraId="60FC326C" w14:textId="77777777" w:rsidR="001202E7" w:rsidRPr="00B8221D" w:rsidRDefault="001202E7" w:rsidP="00936ACC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UPORABNIH PREDMETOV</w:t>
            </w:r>
          </w:p>
        </w:tc>
        <w:tc>
          <w:tcPr>
            <w:tcW w:w="3568" w:type="dxa"/>
          </w:tcPr>
          <w:p w14:paraId="4627432F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najmanj osnovna šola</w:t>
            </w:r>
          </w:p>
        </w:tc>
        <w:tc>
          <w:tcPr>
            <w:tcW w:w="2318" w:type="dxa"/>
          </w:tcPr>
          <w:p w14:paraId="6B4935C4" w14:textId="77777777" w:rsidR="001202E7" w:rsidRPr="00B8221D" w:rsidRDefault="001202E7" w:rsidP="00936ACC">
            <w:pPr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opravljen preizkus likovne nadarjenosti*</w:t>
            </w:r>
          </w:p>
        </w:tc>
      </w:tr>
      <w:tr w:rsidR="00C954BB" w14:paraId="6C515B1F" w14:textId="77777777" w:rsidTr="00C954BB">
        <w:tc>
          <w:tcPr>
            <w:tcW w:w="0" w:type="auto"/>
            <w:shd w:val="clear" w:color="auto" w:fill="DEEAF6" w:themeFill="accent1" w:themeFillTint="33"/>
          </w:tcPr>
          <w:p w14:paraId="4593A579" w14:textId="77777777" w:rsidR="00C954BB" w:rsidRPr="00B8221D" w:rsidRDefault="00C954BB" w:rsidP="009D4396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  <w:lang w:eastAsia="sl-SI"/>
              </w:rPr>
              <w:t>PROGRAM POKLICNEGA-TEHNIŠKEGA IZOBRAŽEVANJA</w:t>
            </w:r>
          </w:p>
        </w:tc>
        <w:tc>
          <w:tcPr>
            <w:tcW w:w="3800" w:type="dxa"/>
            <w:shd w:val="clear" w:color="auto" w:fill="DEEAF6" w:themeFill="accent1" w:themeFillTint="33"/>
          </w:tcPr>
          <w:p w14:paraId="48BD1EB1" w14:textId="77777777" w:rsidR="00C954BB" w:rsidRPr="00B8221D" w:rsidRDefault="00C954BB" w:rsidP="009D4396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</w:p>
        </w:tc>
        <w:tc>
          <w:tcPr>
            <w:tcW w:w="2318" w:type="dxa"/>
            <w:shd w:val="clear" w:color="auto" w:fill="DEEAF6" w:themeFill="accent1" w:themeFillTint="33"/>
          </w:tcPr>
          <w:p w14:paraId="1A4F392E" w14:textId="77777777" w:rsidR="00C954BB" w:rsidRPr="00B8221D" w:rsidRDefault="00C954BB" w:rsidP="009D4396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</w:p>
        </w:tc>
      </w:tr>
      <w:tr w:rsidR="00C954BB" w14:paraId="1A3C470B" w14:textId="77777777" w:rsidTr="00280744">
        <w:tc>
          <w:tcPr>
            <w:tcW w:w="0" w:type="auto"/>
          </w:tcPr>
          <w:p w14:paraId="0821A40F" w14:textId="77777777" w:rsidR="00C954BB" w:rsidRPr="00B8221D" w:rsidRDefault="00C954BB" w:rsidP="009D4396">
            <w:pPr>
              <w:spacing w:line="300" w:lineRule="atLeast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FRIZERSKI TEHNIK</w:t>
            </w:r>
          </w:p>
        </w:tc>
        <w:tc>
          <w:tcPr>
            <w:tcW w:w="3800" w:type="dxa"/>
          </w:tcPr>
          <w:p w14:paraId="3C138341" w14:textId="1EB67311" w:rsidR="00C954BB" w:rsidRPr="00B8221D" w:rsidRDefault="009E1ABE" w:rsidP="009D4396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  <w:r w:rsidRPr="00B8221D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  <w:t>končan program SPI frizer</w:t>
            </w:r>
          </w:p>
        </w:tc>
        <w:tc>
          <w:tcPr>
            <w:tcW w:w="2318" w:type="dxa"/>
          </w:tcPr>
          <w:p w14:paraId="539F1D85" w14:textId="77777777" w:rsidR="00C954BB" w:rsidRPr="00B8221D" w:rsidRDefault="00C954BB" w:rsidP="009D4396">
            <w:pPr>
              <w:spacing w:line="300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sl-SI"/>
              </w:rPr>
            </w:pPr>
          </w:p>
        </w:tc>
      </w:tr>
    </w:tbl>
    <w:p w14:paraId="16986E92" w14:textId="5D57E89C" w:rsidR="001202E7" w:rsidRPr="002C2C71" w:rsidRDefault="001202E7" w:rsidP="001202E7">
      <w:pPr>
        <w:pStyle w:val="Odstavekseznama"/>
        <w:numPr>
          <w:ilvl w:val="0"/>
          <w:numId w:val="1"/>
        </w:numPr>
        <w:shd w:val="clear" w:color="auto" w:fill="FFFFFF"/>
        <w:spacing w:after="225" w:line="408" w:lineRule="atLeast"/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</w:pPr>
      <w:r w:rsidRPr="002C2C71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 xml:space="preserve">* Preizkus likovne nadarjenosti bo potekal </w:t>
      </w:r>
      <w:r w:rsidR="00082C9B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>24. avgusta 2026 ob 8:00</w:t>
      </w:r>
      <w:r w:rsidR="00547128">
        <w:rPr>
          <w:rFonts w:ascii="Helvetica" w:eastAsia="Times New Roman" w:hAnsi="Helvetica" w:cs="Helvetica"/>
          <w:color w:val="000000"/>
          <w:sz w:val="21"/>
          <w:szCs w:val="21"/>
          <w:lang w:eastAsia="sl-SI"/>
        </w:rPr>
        <w:t xml:space="preserve">, glej pod </w:t>
      </w:r>
      <w:r w:rsidR="00547128" w:rsidRPr="00D55FF0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l-SI"/>
        </w:rPr>
        <w:t xml:space="preserve">Preizkus likovne nadarjenosti </w:t>
      </w:r>
    </w:p>
    <w:p w14:paraId="418C1DF2" w14:textId="2A2B1006" w:rsidR="00616D65" w:rsidRPr="00B8221D" w:rsidRDefault="001202E7" w:rsidP="00B8221D">
      <w:pPr>
        <w:shd w:val="clear" w:color="auto" w:fill="FFFFFF"/>
        <w:spacing w:after="225" w:line="408" w:lineRule="atLeast"/>
        <w:rPr>
          <w:rFonts w:ascii="Helvetica" w:eastAsia="Times New Roman" w:hAnsi="Helvetica" w:cs="Helvetica"/>
          <w:b/>
          <w:color w:val="000000"/>
          <w:sz w:val="21"/>
          <w:szCs w:val="21"/>
          <w:lang w:eastAsia="sl-SI"/>
        </w:rPr>
      </w:pPr>
      <w:r w:rsidRPr="002C2C71">
        <w:rPr>
          <w:rFonts w:ascii="Helvetica" w:eastAsia="Times New Roman" w:hAnsi="Helvetica" w:cs="Helvetica"/>
          <w:b/>
          <w:color w:val="000000"/>
          <w:sz w:val="21"/>
          <w:szCs w:val="21"/>
          <w:lang w:eastAsia="sl-SI"/>
        </w:rPr>
        <w:t xml:space="preserve">Napredovanje v višji letnik med šolskim letom ni možno. Kandidati imajo na voljo 5 izpitnih rokov v naslednjih mesecih: november, december, januar, marec, </w:t>
      </w:r>
      <w:r w:rsidR="002C2C71">
        <w:rPr>
          <w:rFonts w:ascii="Helvetica" w:eastAsia="Times New Roman" w:hAnsi="Helvetica" w:cs="Helvetica"/>
          <w:b/>
          <w:color w:val="000000"/>
          <w:sz w:val="21"/>
          <w:szCs w:val="21"/>
          <w:lang w:eastAsia="sl-SI"/>
        </w:rPr>
        <w:t>maj</w:t>
      </w:r>
      <w:r w:rsidRPr="002C2C71">
        <w:rPr>
          <w:rFonts w:ascii="Helvetica" w:eastAsia="Times New Roman" w:hAnsi="Helvetica" w:cs="Helvetica"/>
          <w:b/>
          <w:color w:val="000000"/>
          <w:sz w:val="21"/>
          <w:szCs w:val="21"/>
          <w:lang w:eastAsia="sl-SI"/>
        </w:rPr>
        <w:t>.</w:t>
      </w:r>
    </w:p>
    <w:p w14:paraId="39BC2176" w14:textId="4CD7614A" w:rsidR="00547128" w:rsidRPr="00547128" w:rsidRDefault="00547128" w:rsidP="00547128">
      <w:pPr>
        <w:shd w:val="clear" w:color="auto" w:fill="FFFFFF"/>
        <w:spacing w:after="225" w:line="408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54712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Preizkus likovne nadarjenosti </w:t>
      </w:r>
    </w:p>
    <w:p w14:paraId="015C7C58" w14:textId="5828CF7C" w:rsidR="00547128" w:rsidRPr="00B2018D" w:rsidRDefault="00547128" w:rsidP="00547128">
      <w:pPr>
        <w:shd w:val="clear" w:color="auto" w:fill="FFFFFF"/>
        <w:spacing w:after="225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Preizkus likovne nadarjenosti, ki je potreben za vpis v program</w:t>
      </w:r>
      <w:r w:rsidR="00B8221D">
        <w:rPr>
          <w:rFonts w:ascii="Times New Roman" w:eastAsia="Times New Roman" w:hAnsi="Times New Roman" w:cs="Times New Roman"/>
          <w:sz w:val="24"/>
          <w:szCs w:val="24"/>
          <w:lang w:eastAsia="sl-SI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tehnika oblikovanja bo potekal v </w:t>
      </w:r>
      <w:r w:rsidRPr="0054712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ponedeljek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,</w:t>
      </w:r>
      <w:r w:rsidRPr="0054712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24. 8. 2006 ob 8:00.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Za prijavo na preizkus je obvezno, da prisotnost sporočite na mail </w:t>
      </w:r>
      <w:hyperlink r:id="rId7" w:history="1">
        <w:r w:rsidRPr="00AF2FC1">
          <w:rPr>
            <w:rStyle w:val="Hiperpovezava"/>
            <w:rFonts w:ascii="Times New Roman" w:eastAsia="Times New Roman" w:hAnsi="Times New Roman" w:cs="Times New Roman"/>
            <w:sz w:val="24"/>
            <w:szCs w:val="24"/>
            <w:lang w:eastAsia="sl-SI"/>
          </w:rPr>
          <w:t>izodrasli@ssom.si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54712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do 14. 8. 2026 do 24:00.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</w:t>
      </w:r>
    </w:p>
    <w:p w14:paraId="53BAB4C4" w14:textId="77777777" w:rsidR="00616D65" w:rsidRDefault="00616D65" w:rsidP="0012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l-SI"/>
        </w:rPr>
      </w:pPr>
    </w:p>
    <w:p w14:paraId="70F74259" w14:textId="3765B417" w:rsidR="001202E7" w:rsidRPr="002C2C71" w:rsidRDefault="001202E7" w:rsidP="0012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l-SI"/>
        </w:rPr>
      </w:pPr>
      <w:r w:rsidRPr="002C2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l-SI"/>
        </w:rPr>
        <w:t>Potrebna vpisna dokumentacija (fotokopije)</w:t>
      </w:r>
    </w:p>
    <w:p w14:paraId="58B94059" w14:textId="77777777" w:rsidR="001202E7" w:rsidRPr="002C2C71" w:rsidRDefault="001202E7" w:rsidP="001202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000000"/>
          <w:sz w:val="21"/>
          <w:szCs w:val="21"/>
          <w:lang w:eastAsia="sl-SI"/>
        </w:rPr>
      </w:pPr>
    </w:p>
    <w:p w14:paraId="55E68573" w14:textId="3C9B593B" w:rsidR="001202E7" w:rsidRPr="002C2C71" w:rsidRDefault="001202E7" w:rsidP="001202E7">
      <w:pPr>
        <w:pStyle w:val="Odstavekseznam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2C2C7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PRIJAVA ZA VPIS V SREDNJE ŠOLE (Obrazci)</w:t>
      </w:r>
    </w:p>
    <w:p w14:paraId="079A74EE" w14:textId="3E150FE9" w:rsidR="001202E7" w:rsidRPr="002C2C71" w:rsidRDefault="001202E7" w:rsidP="001202E7">
      <w:pPr>
        <w:pStyle w:val="Odstavekseznama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2C2C7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PRIJAVA K PREIZKUSU LIKOVNE NADARJENOSTI (Obrazci) </w:t>
      </w:r>
    </w:p>
    <w:p w14:paraId="4B84945E" w14:textId="3FA57D03" w:rsidR="001202E7" w:rsidRDefault="001202E7" w:rsidP="001202E7">
      <w:pPr>
        <w:pStyle w:val="Odstavekseznama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C2C71">
        <w:rPr>
          <w:rFonts w:ascii="Times New Roman" w:hAnsi="Times New Roman" w:cs="Times New Roman"/>
          <w:sz w:val="24"/>
          <w:szCs w:val="24"/>
        </w:rPr>
        <w:t xml:space="preserve">SPRIČEVALO </w:t>
      </w:r>
      <w:r w:rsidR="002C2C71">
        <w:rPr>
          <w:rFonts w:ascii="Times New Roman" w:hAnsi="Times New Roman" w:cs="Times New Roman"/>
          <w:sz w:val="24"/>
          <w:szCs w:val="24"/>
        </w:rPr>
        <w:t xml:space="preserve">ZADNJEGA RAZREDA </w:t>
      </w:r>
      <w:r w:rsidRPr="002C2C71">
        <w:rPr>
          <w:rFonts w:ascii="Times New Roman" w:hAnsi="Times New Roman" w:cs="Times New Roman"/>
          <w:sz w:val="24"/>
          <w:szCs w:val="24"/>
        </w:rPr>
        <w:t>OSNOVNE ŠOLE</w:t>
      </w:r>
    </w:p>
    <w:p w14:paraId="57C5C275" w14:textId="1A9F2A81" w:rsidR="004E0786" w:rsidRPr="002C2C71" w:rsidRDefault="009549C9" w:rsidP="001202E7">
      <w:pPr>
        <w:pStyle w:val="Odstavekseznama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ZAKLJUČNO SPRIČEVALO SPI FRIZER (</w:t>
      </w:r>
      <w:r w:rsidR="00FD3535">
        <w:rPr>
          <w:rFonts w:ascii="Times New Roman" w:hAnsi="Times New Roman" w:cs="Times New Roman"/>
          <w:sz w:val="24"/>
          <w:szCs w:val="24"/>
        </w:rPr>
        <w:t>frizerski tehnik)</w:t>
      </w:r>
    </w:p>
    <w:p w14:paraId="383CC60C" w14:textId="56F44201" w:rsidR="001202E7" w:rsidRPr="002C2C71" w:rsidRDefault="001202E7" w:rsidP="001202E7">
      <w:pPr>
        <w:pStyle w:val="Odstavekseznama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C2C71">
        <w:rPr>
          <w:rFonts w:ascii="Times New Roman" w:hAnsi="Times New Roman" w:cs="Times New Roman"/>
          <w:sz w:val="24"/>
          <w:szCs w:val="24"/>
        </w:rPr>
        <w:t>VSA DOSEDANJA LETNA SPRIČEVALA IN OBVESTILA O USPEHU</w:t>
      </w:r>
      <w:r w:rsidR="006950F2">
        <w:rPr>
          <w:rFonts w:ascii="Times New Roman" w:hAnsi="Times New Roman" w:cs="Times New Roman"/>
          <w:sz w:val="24"/>
          <w:szCs w:val="24"/>
        </w:rPr>
        <w:t xml:space="preserve"> (</w:t>
      </w:r>
      <w:r w:rsidR="00863D4A">
        <w:rPr>
          <w:rFonts w:ascii="Times New Roman" w:hAnsi="Times New Roman" w:cs="Times New Roman"/>
          <w:sz w:val="24"/>
          <w:szCs w:val="24"/>
        </w:rPr>
        <w:t xml:space="preserve">samo </w:t>
      </w:r>
      <w:r w:rsidR="006950F2">
        <w:rPr>
          <w:rFonts w:ascii="Times New Roman" w:hAnsi="Times New Roman" w:cs="Times New Roman"/>
          <w:sz w:val="24"/>
          <w:szCs w:val="24"/>
        </w:rPr>
        <w:t>v primeru uveljavljanja priznavanja predhodno pridobljenih znanj)</w:t>
      </w:r>
    </w:p>
    <w:p w14:paraId="0E86836B" w14:textId="77777777" w:rsidR="001202E7" w:rsidRPr="002C2C71" w:rsidRDefault="001202E7" w:rsidP="001202E7">
      <w:pPr>
        <w:pStyle w:val="Odstavekseznama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C2C71">
        <w:rPr>
          <w:rFonts w:ascii="Times New Roman" w:hAnsi="Times New Roman" w:cs="Times New Roman"/>
          <w:sz w:val="24"/>
          <w:szCs w:val="24"/>
        </w:rPr>
        <w:t>IZPISEK IZ ROJSTNE MATIČNE KNJIGE</w:t>
      </w:r>
    </w:p>
    <w:p w14:paraId="2C58E869" w14:textId="77777777" w:rsidR="001202E7" w:rsidRPr="002C2C71" w:rsidRDefault="001202E7" w:rsidP="001202E7">
      <w:pPr>
        <w:pStyle w:val="Odstavekseznama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C2C71">
        <w:rPr>
          <w:rFonts w:ascii="Times New Roman" w:hAnsi="Times New Roman" w:cs="Times New Roman"/>
          <w:sz w:val="24"/>
          <w:szCs w:val="24"/>
        </w:rPr>
        <w:t>PROŠNJA ZA PRIZNAVANJE PRIDOBLJENIH ZNANJ, KOMPETENC IN VEŠČIN</w:t>
      </w:r>
    </w:p>
    <w:p w14:paraId="69D8CB2D" w14:textId="77777777" w:rsidR="001202E7" w:rsidRDefault="001202E7" w:rsidP="001202E7">
      <w:pPr>
        <w:pStyle w:val="Odstavekseznama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C2C71">
        <w:rPr>
          <w:rFonts w:ascii="Times New Roman" w:hAnsi="Times New Roman" w:cs="Times New Roman"/>
          <w:sz w:val="24"/>
          <w:szCs w:val="24"/>
        </w:rPr>
        <w:t>FOTOKOPIJO O PLAČILU VPISNINE (300,00 €)</w:t>
      </w:r>
    </w:p>
    <w:p w14:paraId="5FB7CEA0" w14:textId="3FDA3CCC" w:rsidR="001202E7" w:rsidRDefault="0026652C" w:rsidP="0026652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kolikor je vpisna dokumentacija v drugem jeziku zahtevamo, da so vsi dokumenti neposredno notarsko prevedeni iz tujega jezika v slovenščino. </w:t>
      </w:r>
    </w:p>
    <w:p w14:paraId="3500520E" w14:textId="38886972" w:rsidR="00B8221D" w:rsidRPr="0026652C" w:rsidRDefault="00B8221D" w:rsidP="0026652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Obrazce najdete na naslednji povezavi: </w:t>
      </w:r>
      <w:hyperlink r:id="rId8" w:history="1">
        <w:r w:rsidRPr="00AF2FC1">
          <w:rPr>
            <w:rStyle w:val="Hiperpovezava"/>
            <w:rFonts w:ascii="Times New Roman" w:hAnsi="Times New Roman" w:cs="Times New Roman"/>
            <w:sz w:val="24"/>
            <w:szCs w:val="24"/>
          </w:rPr>
          <w:t>https://www.ssom.si/obrazci/</w:t>
        </w:r>
      </w:hyperlink>
      <w:r w:rsidR="00863D4A">
        <w:rPr>
          <w:rFonts w:ascii="Times New Roman" w:hAnsi="Times New Roman" w:cs="Times New Roman"/>
          <w:sz w:val="24"/>
          <w:szCs w:val="24"/>
        </w:rPr>
        <w:t>.</w:t>
      </w:r>
    </w:p>
    <w:p w14:paraId="7F2DCDA7" w14:textId="2EBCAE01" w:rsidR="001202E7" w:rsidRPr="002C2C71" w:rsidRDefault="001202E7" w:rsidP="001202E7">
      <w:pPr>
        <w:shd w:val="clear" w:color="auto" w:fill="FFFFFF"/>
        <w:spacing w:after="225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2C2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Merila in postopek za izbiro kandidatov</w:t>
      </w:r>
    </w:p>
    <w:p w14:paraId="23566603" w14:textId="449440B4" w:rsidR="00534BA5" w:rsidRPr="00534BA5" w:rsidRDefault="001202E7" w:rsidP="001202E7">
      <w:pPr>
        <w:shd w:val="clear" w:color="auto" w:fill="FFFFFF"/>
        <w:spacing w:after="225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2C2C7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Če se bo v razpisanem roku prijavilo več kandidatov kot je na voljo prostih mest, bo vpis omejen. </w:t>
      </w:r>
    </w:p>
    <w:p w14:paraId="7371F3B7" w14:textId="0AA86CA4" w:rsidR="00B2018D" w:rsidRDefault="001202E7" w:rsidP="001202E7">
      <w:pPr>
        <w:shd w:val="clear" w:color="auto" w:fill="FFFFFF"/>
        <w:spacing w:after="225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2C2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Vpis </w:t>
      </w:r>
    </w:p>
    <w:p w14:paraId="322B3140" w14:textId="651EE77A" w:rsidR="00547128" w:rsidRDefault="007001EF" w:rsidP="001202E7">
      <w:pPr>
        <w:shd w:val="clear" w:color="auto" w:fill="FFFFFF"/>
        <w:spacing w:after="225" w:line="408" w:lineRule="atLeast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01E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Vpis v izobraževanje odraslih bo potekal </w:t>
      </w:r>
      <w:r w:rsidR="0054712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 dveh terminih. 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7796"/>
      </w:tblGrid>
      <w:tr w:rsidR="00547128" w14:paraId="361A0D44" w14:textId="77777777" w:rsidTr="008765CE">
        <w:tc>
          <w:tcPr>
            <w:tcW w:w="2122" w:type="dxa"/>
            <w:shd w:val="clear" w:color="auto" w:fill="FFF2CC" w:themeFill="accent4" w:themeFillTint="33"/>
            <w:vAlign w:val="center"/>
          </w:tcPr>
          <w:p w14:paraId="7EDEC69E" w14:textId="5B8A6CD6" w:rsidR="00547128" w:rsidRPr="00547128" w:rsidRDefault="00547128" w:rsidP="008765CE">
            <w:pPr>
              <w:pStyle w:val="Odstavekseznama"/>
              <w:numPr>
                <w:ilvl w:val="0"/>
                <w:numId w:val="4"/>
              </w:numPr>
              <w:spacing w:after="225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Termin</w:t>
            </w:r>
          </w:p>
        </w:tc>
        <w:tc>
          <w:tcPr>
            <w:tcW w:w="7796" w:type="dxa"/>
          </w:tcPr>
          <w:p w14:paraId="3893634A" w14:textId="58490E99" w:rsidR="00547128" w:rsidRPr="00547128" w:rsidRDefault="00547128" w:rsidP="001202E7">
            <w:pPr>
              <w:spacing w:after="225" w:line="408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l-SI"/>
              </w:rPr>
            </w:pPr>
            <w:r w:rsidRPr="005471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l-SI"/>
              </w:rPr>
              <w:t xml:space="preserve">ponedeljek, 29. 6. 2026 od 8.00 do 12.00 </w:t>
            </w:r>
          </w:p>
          <w:p w14:paraId="43768D5D" w14:textId="4D4C0A79" w:rsidR="00547128" w:rsidRDefault="00547128" w:rsidP="001202E7">
            <w:pPr>
              <w:spacing w:after="225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5471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l-SI"/>
              </w:rPr>
              <w:t xml:space="preserve">torek,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l-SI"/>
              </w:rPr>
              <w:t>30</w:t>
            </w:r>
            <w:r w:rsidRPr="005471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l-SI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l-SI"/>
              </w:rPr>
              <w:t>6</w:t>
            </w:r>
            <w:r w:rsidRPr="005471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l-SI"/>
              </w:rPr>
              <w:t>. 2026 od 8.00 do 12.00</w:t>
            </w:r>
            <w:r w:rsidRPr="00547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l-SI"/>
              </w:rPr>
              <w:t xml:space="preserve"> </w:t>
            </w:r>
          </w:p>
        </w:tc>
      </w:tr>
      <w:tr w:rsidR="00547128" w14:paraId="34F0C585" w14:textId="77777777" w:rsidTr="008765CE">
        <w:tc>
          <w:tcPr>
            <w:tcW w:w="2122" w:type="dxa"/>
            <w:shd w:val="clear" w:color="auto" w:fill="FFF2CC" w:themeFill="accent4" w:themeFillTint="33"/>
            <w:vAlign w:val="center"/>
          </w:tcPr>
          <w:p w14:paraId="207BB36F" w14:textId="687E391D" w:rsidR="00547128" w:rsidRPr="00547128" w:rsidRDefault="00547128" w:rsidP="008765CE">
            <w:pPr>
              <w:pStyle w:val="Odstavekseznama"/>
              <w:numPr>
                <w:ilvl w:val="0"/>
                <w:numId w:val="4"/>
              </w:numPr>
              <w:spacing w:after="225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Termin</w:t>
            </w:r>
          </w:p>
        </w:tc>
        <w:tc>
          <w:tcPr>
            <w:tcW w:w="7796" w:type="dxa"/>
          </w:tcPr>
          <w:p w14:paraId="1C49CCCE" w14:textId="30DD3228" w:rsidR="00547128" w:rsidRDefault="00547128" w:rsidP="001202E7">
            <w:pPr>
              <w:spacing w:after="225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sreda,</w:t>
            </w:r>
            <w:r w:rsidRPr="00350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2</w:t>
            </w:r>
            <w:r w:rsidR="005A4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6</w:t>
            </w:r>
            <w:r w:rsidRPr="00350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 8.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6</w:t>
            </w:r>
            <w:r w:rsidRPr="00350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 w:rsidRPr="007001EF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r w:rsidRPr="00350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od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8</w:t>
            </w:r>
            <w:r w:rsidRPr="00350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.00 do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2</w:t>
            </w:r>
            <w:r w:rsidRPr="00350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</w:p>
          <w:p w14:paraId="449F78F9" w14:textId="35BF5203" w:rsidR="00547128" w:rsidRDefault="00547128" w:rsidP="001202E7">
            <w:pPr>
              <w:spacing w:after="225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350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četrtek, 2</w:t>
            </w:r>
            <w:r w:rsidR="005A40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7</w:t>
            </w:r>
            <w:r w:rsidRPr="00350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 8.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6</w:t>
            </w:r>
            <w:r w:rsidRPr="00350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 w:rsidRPr="004B6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</w:t>
            </w:r>
            <w:r w:rsidRPr="004B6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8</w:t>
            </w:r>
            <w:r w:rsidRPr="004B6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.00 do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2</w:t>
            </w:r>
            <w:r w:rsidRPr="004B6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.00</w:t>
            </w:r>
          </w:p>
        </w:tc>
      </w:tr>
    </w:tbl>
    <w:p w14:paraId="3EF37826" w14:textId="6DC6D343" w:rsidR="00547128" w:rsidRPr="00547128" w:rsidRDefault="001202E7" w:rsidP="008765CE">
      <w:pPr>
        <w:shd w:val="clear" w:color="auto" w:fill="FFFFFF"/>
        <w:spacing w:after="225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01EF">
        <w:rPr>
          <w:rFonts w:ascii="Times New Roman" w:eastAsia="Times New Roman" w:hAnsi="Times New Roman" w:cs="Times New Roman"/>
          <w:sz w:val="24"/>
          <w:szCs w:val="24"/>
          <w:lang w:eastAsia="sl-SI"/>
        </w:rPr>
        <w:t>Ob vpisu s kandidatom opravimo uvodni pogovor, na katerem ga seznanimo z obveznostmi, ki jih mora kot udeleženec izobraževanja</w:t>
      </w:r>
      <w:r w:rsidR="0054712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odraslih</w:t>
      </w:r>
      <w:r w:rsidRPr="007001E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opraviti do konca izobraževanja, s hišnim redom in pravili izobraževanja odraslih. Ob vpisu kandidati predložijo </w:t>
      </w:r>
      <w:r w:rsidRPr="0054712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dokazilo o plačilu vpisnine</w:t>
      </w:r>
      <w:r w:rsidR="00200F68" w:rsidRPr="007001E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vse </w:t>
      </w:r>
      <w:r w:rsidR="00BF0691" w:rsidRPr="007001EF">
        <w:rPr>
          <w:rFonts w:ascii="Times New Roman" w:eastAsia="Times New Roman" w:hAnsi="Times New Roman" w:cs="Times New Roman"/>
          <w:sz w:val="24"/>
          <w:szCs w:val="24"/>
          <w:lang w:eastAsia="sl-SI"/>
        </w:rPr>
        <w:t>potrebne dokumente.</w:t>
      </w:r>
      <w:r w:rsidR="00CF07D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CF07DE" w:rsidRPr="00547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l-SI"/>
        </w:rPr>
        <w:t xml:space="preserve">Prosimo da pred vpisom najavite </w:t>
      </w:r>
      <w:r w:rsidR="008765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l-SI"/>
        </w:rPr>
        <w:t xml:space="preserve">prihod </w:t>
      </w:r>
      <w:r w:rsidR="00CF07DE" w:rsidRPr="00547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l-SI"/>
        </w:rPr>
        <w:t xml:space="preserve">na mail </w:t>
      </w:r>
      <w:hyperlink r:id="rId9" w:history="1">
        <w:r w:rsidR="00CF07DE" w:rsidRPr="00547128">
          <w:rPr>
            <w:rStyle w:val="Hiperpovezava"/>
            <w:rFonts w:ascii="Times New Roman" w:eastAsia="Times New Roman" w:hAnsi="Times New Roman" w:cs="Times New Roman"/>
            <w:b/>
            <w:bCs/>
            <w:sz w:val="24"/>
            <w:szCs w:val="24"/>
            <w:lang w:eastAsia="sl-SI"/>
          </w:rPr>
          <w:t>izodrasli@ssom.si</w:t>
        </w:r>
      </w:hyperlink>
      <w:r w:rsidR="00CF07DE" w:rsidRPr="005471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l-SI"/>
        </w:rPr>
        <w:t>.</w:t>
      </w:r>
      <w:r w:rsidR="00CF07D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54712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Kandidati, ki si želijo vpisa v program </w:t>
      </w:r>
      <w:r w:rsidR="00547128" w:rsidRPr="008765CE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>tehnik oblikovanja se naj udeležijo 2. termina</w:t>
      </w:r>
      <w:r w:rsidR="0054712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saj je potrebno pred vpisom opraviti preizkus likovne nadarjenosti. </w:t>
      </w:r>
    </w:p>
    <w:p w14:paraId="21F55704" w14:textId="21CFE0E5" w:rsidR="001202E7" w:rsidRPr="002C2C71" w:rsidRDefault="001202E7" w:rsidP="001202E7">
      <w:pPr>
        <w:shd w:val="clear" w:color="auto" w:fill="FFFFFF"/>
        <w:spacing w:after="225" w:line="40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l-SI"/>
        </w:rPr>
      </w:pPr>
      <w:r w:rsidRPr="002C2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l-SI"/>
        </w:rPr>
        <w:lastRenderedPageBreak/>
        <w:t>Podatki za nakazilo*</w:t>
      </w:r>
    </w:p>
    <w:tbl>
      <w:tblPr>
        <w:tblStyle w:val="Tabelamrea"/>
        <w:tblW w:w="9964" w:type="dxa"/>
        <w:tblLook w:val="04A0" w:firstRow="1" w:lastRow="0" w:firstColumn="1" w:lastColumn="0" w:noHBand="0" w:noVBand="1"/>
      </w:tblPr>
      <w:tblGrid>
        <w:gridCol w:w="4081"/>
        <w:gridCol w:w="5883"/>
      </w:tblGrid>
      <w:tr w:rsidR="001202E7" w:rsidRPr="002C2C71" w14:paraId="5DE616ED" w14:textId="77777777" w:rsidTr="00082C9B">
        <w:trPr>
          <w:trHeight w:val="391"/>
        </w:trPr>
        <w:tc>
          <w:tcPr>
            <w:tcW w:w="0" w:type="auto"/>
            <w:shd w:val="clear" w:color="auto" w:fill="DEEAF6" w:themeFill="accent1" w:themeFillTint="33"/>
          </w:tcPr>
          <w:p w14:paraId="5C17E66E" w14:textId="77777777" w:rsidR="001202E7" w:rsidRPr="00082C9B" w:rsidRDefault="001202E7" w:rsidP="00936A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POSTAVKE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1BEFE9B9" w14:textId="77777777" w:rsidR="001202E7" w:rsidRPr="00082C9B" w:rsidRDefault="001202E7" w:rsidP="00936A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PODATKI</w:t>
            </w:r>
          </w:p>
        </w:tc>
      </w:tr>
      <w:tr w:rsidR="001202E7" w:rsidRPr="002C2C71" w14:paraId="1FA10B67" w14:textId="77777777" w:rsidTr="00082C9B">
        <w:trPr>
          <w:trHeight w:val="789"/>
        </w:trPr>
        <w:tc>
          <w:tcPr>
            <w:tcW w:w="0" w:type="auto"/>
          </w:tcPr>
          <w:p w14:paraId="5F0A6F31" w14:textId="77777777" w:rsidR="001202E7" w:rsidRPr="00082C9B" w:rsidRDefault="001202E7" w:rsidP="00936AC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Naslov prejemnika:</w:t>
            </w:r>
          </w:p>
        </w:tc>
        <w:tc>
          <w:tcPr>
            <w:tcW w:w="0" w:type="auto"/>
          </w:tcPr>
          <w:p w14:paraId="2E5896A0" w14:textId="77777777" w:rsidR="001202E7" w:rsidRPr="00082C9B" w:rsidRDefault="001202E7" w:rsidP="00936AC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Srednja šola za oblikovanje</w:t>
            </w:r>
          </w:p>
          <w:p w14:paraId="17973A37" w14:textId="77777777" w:rsidR="001202E7" w:rsidRPr="00082C9B" w:rsidRDefault="001202E7" w:rsidP="00936AC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Park mladih 8, 2000 Maribor</w:t>
            </w:r>
          </w:p>
        </w:tc>
      </w:tr>
      <w:tr w:rsidR="001202E7" w:rsidRPr="002C2C71" w14:paraId="720DEA61" w14:textId="77777777" w:rsidTr="00082C9B">
        <w:trPr>
          <w:trHeight w:val="391"/>
        </w:trPr>
        <w:tc>
          <w:tcPr>
            <w:tcW w:w="0" w:type="auto"/>
          </w:tcPr>
          <w:p w14:paraId="003F2379" w14:textId="77777777" w:rsidR="001202E7" w:rsidRPr="00082C9B" w:rsidRDefault="001202E7" w:rsidP="00936AC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Namen plačila:</w:t>
            </w:r>
          </w:p>
        </w:tc>
        <w:tc>
          <w:tcPr>
            <w:tcW w:w="0" w:type="auto"/>
          </w:tcPr>
          <w:p w14:paraId="11407D27" w14:textId="546518E3" w:rsidR="001202E7" w:rsidRPr="00082C9B" w:rsidRDefault="00BF0691" w:rsidP="00936AC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Vpisnina ime priimek</w:t>
            </w:r>
          </w:p>
        </w:tc>
      </w:tr>
      <w:tr w:rsidR="001202E7" w:rsidRPr="002C2C71" w14:paraId="2CFA878C" w14:textId="77777777" w:rsidTr="00082C9B">
        <w:trPr>
          <w:trHeight w:val="391"/>
        </w:trPr>
        <w:tc>
          <w:tcPr>
            <w:tcW w:w="0" w:type="auto"/>
          </w:tcPr>
          <w:p w14:paraId="1AE56FB3" w14:textId="77777777" w:rsidR="001202E7" w:rsidRPr="00082C9B" w:rsidRDefault="001202E7" w:rsidP="00936AC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Sklic:</w:t>
            </w:r>
          </w:p>
        </w:tc>
        <w:tc>
          <w:tcPr>
            <w:tcW w:w="0" w:type="auto"/>
          </w:tcPr>
          <w:p w14:paraId="6EFAF79F" w14:textId="29F297B1" w:rsidR="001202E7" w:rsidRPr="00082C9B" w:rsidRDefault="001202E7" w:rsidP="00936AC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202</w:t>
            </w:r>
            <w:r w:rsidR="00082C9B"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6</w:t>
            </w:r>
            <w:r w:rsidR="00BF0691"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202</w:t>
            </w:r>
            <w:r w:rsidR="00082C9B"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7</w:t>
            </w:r>
          </w:p>
        </w:tc>
      </w:tr>
      <w:tr w:rsidR="001202E7" w:rsidRPr="002C2C71" w14:paraId="19D4FA5A" w14:textId="77777777" w:rsidTr="00082C9B">
        <w:trPr>
          <w:trHeight w:val="397"/>
        </w:trPr>
        <w:tc>
          <w:tcPr>
            <w:tcW w:w="0" w:type="auto"/>
          </w:tcPr>
          <w:p w14:paraId="222ED835" w14:textId="77777777" w:rsidR="001202E7" w:rsidRPr="00082C9B" w:rsidRDefault="001202E7" w:rsidP="00936AC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TRR:</w:t>
            </w:r>
          </w:p>
        </w:tc>
        <w:tc>
          <w:tcPr>
            <w:tcW w:w="0" w:type="auto"/>
          </w:tcPr>
          <w:p w14:paraId="7A2934A1" w14:textId="77777777" w:rsidR="001202E7" w:rsidRPr="00082C9B" w:rsidRDefault="001202E7" w:rsidP="00936AC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 w:rsidRPr="00082C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SI56 0110 0603 0702 172</w:t>
            </w:r>
          </w:p>
        </w:tc>
      </w:tr>
    </w:tbl>
    <w:p w14:paraId="1A951DE6" w14:textId="77777777" w:rsidR="001202E7" w:rsidRPr="002C2C71" w:rsidRDefault="001202E7" w:rsidP="00120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l-SI"/>
        </w:rPr>
      </w:pPr>
    </w:p>
    <w:p w14:paraId="65A8B3CE" w14:textId="77777777" w:rsidR="001202E7" w:rsidRPr="002C2C71" w:rsidRDefault="001202E7" w:rsidP="001202E7">
      <w:pPr>
        <w:pStyle w:val="Odstavekseznam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l-SI"/>
        </w:rPr>
      </w:pPr>
      <w:r w:rsidRPr="002C2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l-SI"/>
        </w:rPr>
        <w:t xml:space="preserve">* Plačilo mora biti opravljeno pred vpisom. </w:t>
      </w:r>
    </w:p>
    <w:p w14:paraId="1406C8F8" w14:textId="77777777" w:rsidR="001202E7" w:rsidRPr="002C2C71" w:rsidRDefault="001202E7" w:rsidP="00120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4"/>
        <w:gridCol w:w="4984"/>
      </w:tblGrid>
      <w:tr w:rsidR="00534BA5" w14:paraId="71830AC2" w14:textId="77777777" w:rsidTr="00534BA5">
        <w:tc>
          <w:tcPr>
            <w:tcW w:w="4984" w:type="dxa"/>
          </w:tcPr>
          <w:p w14:paraId="60DBAF50" w14:textId="6DFA78E0" w:rsidR="00534BA5" w:rsidRDefault="00534BA5" w:rsidP="00120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V Mariboru, 1</w:t>
            </w:r>
            <w:r w:rsidR="002129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 xml:space="preserve">. 5. 2026 </w:t>
            </w:r>
          </w:p>
        </w:tc>
        <w:tc>
          <w:tcPr>
            <w:tcW w:w="4984" w:type="dxa"/>
          </w:tcPr>
          <w:p w14:paraId="22606E53" w14:textId="77777777" w:rsidR="00534BA5" w:rsidRDefault="00534BA5" w:rsidP="00534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 xml:space="preserve">Maša Črešnar, </w:t>
            </w:r>
          </w:p>
          <w:p w14:paraId="66E16F98" w14:textId="5E2A9344" w:rsidR="00534BA5" w:rsidRPr="00534BA5" w:rsidRDefault="00534BA5" w:rsidP="00534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l-SI"/>
              </w:rPr>
            </w:pPr>
            <w:r w:rsidRPr="00534B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l-SI"/>
              </w:rPr>
              <w:t xml:space="preserve">Vodja izobraževanja odraslih </w:t>
            </w:r>
          </w:p>
        </w:tc>
      </w:tr>
    </w:tbl>
    <w:p w14:paraId="6AFDB7B0" w14:textId="77777777" w:rsidR="001202E7" w:rsidRPr="002C2C71" w:rsidRDefault="001202E7" w:rsidP="00120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l-SI"/>
        </w:rPr>
      </w:pPr>
    </w:p>
    <w:p w14:paraId="6538A7F5" w14:textId="77777777" w:rsidR="00547128" w:rsidRPr="00FC0440" w:rsidRDefault="00547128" w:rsidP="00F00A44">
      <w:pPr>
        <w:shd w:val="clear" w:color="auto" w:fill="FFFFFF"/>
        <w:spacing w:after="225" w:line="408" w:lineRule="atLeast"/>
        <w:rPr>
          <w:rFonts w:ascii="Myriad Pro" w:hAnsi="Myriad Pro"/>
        </w:rPr>
      </w:pPr>
    </w:p>
    <w:sectPr w:rsidR="00547128" w:rsidRPr="00FC0440" w:rsidSect="001202E7">
      <w:headerReference w:type="default" r:id="rId10"/>
      <w:pgSz w:w="11906" w:h="16838"/>
      <w:pgMar w:top="1985" w:right="964" w:bottom="141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C4F6B" w14:textId="77777777" w:rsidR="00430097" w:rsidRDefault="00430097" w:rsidP="00E3667C">
      <w:pPr>
        <w:spacing w:after="0" w:line="240" w:lineRule="auto"/>
      </w:pPr>
      <w:r>
        <w:separator/>
      </w:r>
    </w:p>
  </w:endnote>
  <w:endnote w:type="continuationSeparator" w:id="0">
    <w:p w14:paraId="044DB31A" w14:textId="77777777" w:rsidR="00430097" w:rsidRDefault="00430097" w:rsidP="00E3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D5835" w14:textId="77777777" w:rsidR="00430097" w:rsidRDefault="00430097" w:rsidP="00E3667C">
      <w:pPr>
        <w:spacing w:after="0" w:line="240" w:lineRule="auto"/>
      </w:pPr>
      <w:r>
        <w:separator/>
      </w:r>
    </w:p>
  </w:footnote>
  <w:footnote w:type="continuationSeparator" w:id="0">
    <w:p w14:paraId="52D40E9C" w14:textId="77777777" w:rsidR="00430097" w:rsidRDefault="00430097" w:rsidP="00E36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51DCC" w14:textId="77777777" w:rsidR="00CF07DE" w:rsidRDefault="00CF07DE" w:rsidP="00CF07DE">
    <w:pPr>
      <w:pStyle w:val="Glava"/>
      <w:tabs>
        <w:tab w:val="left" w:pos="2783"/>
        <w:tab w:val="center" w:pos="4989"/>
      </w:tabs>
    </w:pPr>
    <w:r>
      <w:tab/>
    </w: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0"/>
      <w:gridCol w:w="3462"/>
      <w:gridCol w:w="3256"/>
    </w:tblGrid>
    <w:tr w:rsidR="00CF07DE" w14:paraId="65F5353A" w14:textId="77777777" w:rsidTr="00CF07DE">
      <w:tc>
        <w:tcPr>
          <w:tcW w:w="3322" w:type="dxa"/>
        </w:tcPr>
        <w:p w14:paraId="73305CB6" w14:textId="77777777" w:rsidR="00CF07DE" w:rsidRPr="00CF07DE" w:rsidRDefault="00CF07DE" w:rsidP="00CF07DE">
          <w:pPr>
            <w:pStyle w:val="Glava"/>
            <w:tabs>
              <w:tab w:val="left" w:pos="2783"/>
              <w:tab w:val="center" w:pos="4989"/>
            </w:tabs>
            <w:rPr>
              <w:sz w:val="18"/>
              <w:szCs w:val="18"/>
            </w:rPr>
          </w:pPr>
          <w:r w:rsidRPr="00CF07DE">
            <w:rPr>
              <w:sz w:val="18"/>
              <w:szCs w:val="18"/>
            </w:rPr>
            <w:t xml:space="preserve">T: +386 (0)2 330 28 00 </w:t>
          </w:r>
        </w:p>
        <w:p w14:paraId="1F1A83FE" w14:textId="77777777" w:rsidR="00CF07DE" w:rsidRPr="00CF07DE" w:rsidRDefault="00CF07DE" w:rsidP="00CF07DE">
          <w:pPr>
            <w:pStyle w:val="Glava"/>
            <w:tabs>
              <w:tab w:val="left" w:pos="2783"/>
              <w:tab w:val="center" w:pos="4989"/>
            </w:tabs>
            <w:rPr>
              <w:sz w:val="18"/>
              <w:szCs w:val="18"/>
            </w:rPr>
          </w:pPr>
          <w:r w:rsidRPr="00CF07DE">
            <w:rPr>
              <w:sz w:val="18"/>
              <w:szCs w:val="18"/>
            </w:rPr>
            <w:t xml:space="preserve">F: +386 (0)2 330 28 11 </w:t>
          </w:r>
        </w:p>
        <w:p w14:paraId="3C27DA72" w14:textId="2AEA0779" w:rsidR="00CF07DE" w:rsidRPr="00CF07DE" w:rsidRDefault="00CF07DE" w:rsidP="00CF07DE">
          <w:pPr>
            <w:pStyle w:val="Glava"/>
            <w:tabs>
              <w:tab w:val="left" w:pos="2783"/>
              <w:tab w:val="center" w:pos="4989"/>
            </w:tabs>
            <w:rPr>
              <w:color w:val="000000" w:themeColor="text1"/>
              <w:sz w:val="18"/>
              <w:szCs w:val="18"/>
            </w:rPr>
          </w:pPr>
          <w:hyperlink r:id="rId1" w:history="1">
            <w:r w:rsidRPr="00CF07DE">
              <w:rPr>
                <w:rStyle w:val="Hiperpovezava"/>
                <w:color w:val="000000" w:themeColor="text1"/>
                <w:sz w:val="18"/>
                <w:szCs w:val="18"/>
                <w:u w:val="none"/>
              </w:rPr>
              <w:t>info@ssom.si</w:t>
            </w:r>
          </w:hyperlink>
          <w:r w:rsidRPr="00CF07DE">
            <w:rPr>
              <w:color w:val="000000" w:themeColor="text1"/>
              <w:sz w:val="18"/>
              <w:szCs w:val="18"/>
            </w:rPr>
            <w:t xml:space="preserve"> </w:t>
          </w:r>
        </w:p>
        <w:p w14:paraId="28B03AF7" w14:textId="2A49F6BB" w:rsidR="00CF07DE" w:rsidRDefault="00CF07DE" w:rsidP="00CF07DE">
          <w:pPr>
            <w:pStyle w:val="Glava"/>
            <w:tabs>
              <w:tab w:val="left" w:pos="2783"/>
              <w:tab w:val="center" w:pos="4989"/>
            </w:tabs>
          </w:pPr>
          <w:r w:rsidRPr="00CF07DE">
            <w:rPr>
              <w:sz w:val="18"/>
              <w:szCs w:val="18"/>
            </w:rPr>
            <w:t>www.ssom.si</w:t>
          </w:r>
        </w:p>
      </w:tc>
      <w:tc>
        <w:tcPr>
          <w:tcW w:w="3323" w:type="dxa"/>
        </w:tcPr>
        <w:p w14:paraId="0BD2DA85" w14:textId="155156E4" w:rsidR="00CF07DE" w:rsidRDefault="00CF07DE" w:rsidP="00CF07DE">
          <w:pPr>
            <w:pStyle w:val="Glava"/>
            <w:tabs>
              <w:tab w:val="left" w:pos="2783"/>
              <w:tab w:val="center" w:pos="4989"/>
            </w:tabs>
          </w:pPr>
          <w:r>
            <w:rPr>
              <w:noProof/>
            </w:rPr>
            <w:drawing>
              <wp:inline distT="0" distB="0" distL="0" distR="0" wp14:anchorId="6C7F1F26" wp14:editId="711F45B4">
                <wp:extent cx="2061816" cy="842327"/>
                <wp:effectExtent l="0" t="0" r="0" b="0"/>
                <wp:docPr id="1957080204" name="Slika 1" descr="BIGS - Big is going small - Srednja šola za oblikovanje Marib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GS - Big is going small - Srednja šola za oblikovanje Marib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61" cy="86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3" w:type="dxa"/>
        </w:tcPr>
        <w:p w14:paraId="7893EF10" w14:textId="77777777" w:rsidR="00CF07DE" w:rsidRPr="00CF07DE" w:rsidRDefault="00CF07DE" w:rsidP="00CF07DE">
          <w:pPr>
            <w:pStyle w:val="Glava"/>
            <w:tabs>
              <w:tab w:val="left" w:pos="2783"/>
              <w:tab w:val="center" w:pos="4989"/>
            </w:tabs>
            <w:jc w:val="right"/>
            <w:rPr>
              <w:sz w:val="18"/>
              <w:szCs w:val="18"/>
            </w:rPr>
          </w:pPr>
          <w:r w:rsidRPr="00CF07DE">
            <w:rPr>
              <w:sz w:val="18"/>
              <w:szCs w:val="18"/>
            </w:rPr>
            <w:t>Srednja šola za oblikovanje Maribor</w:t>
          </w:r>
        </w:p>
        <w:p w14:paraId="12991772" w14:textId="77777777" w:rsidR="00CF07DE" w:rsidRPr="00CF07DE" w:rsidRDefault="00CF07DE" w:rsidP="00CF07DE">
          <w:pPr>
            <w:pStyle w:val="Glava"/>
            <w:tabs>
              <w:tab w:val="left" w:pos="2783"/>
              <w:tab w:val="center" w:pos="4989"/>
            </w:tabs>
            <w:jc w:val="right"/>
            <w:rPr>
              <w:sz w:val="18"/>
              <w:szCs w:val="18"/>
            </w:rPr>
          </w:pPr>
        </w:p>
        <w:p w14:paraId="2BEFCBC0" w14:textId="4BD702F4" w:rsidR="00CF07DE" w:rsidRPr="00CF07DE" w:rsidRDefault="00CF07DE" w:rsidP="00CF07DE">
          <w:pPr>
            <w:pStyle w:val="Glava"/>
            <w:tabs>
              <w:tab w:val="left" w:pos="2783"/>
              <w:tab w:val="center" w:pos="4989"/>
            </w:tabs>
            <w:jc w:val="right"/>
            <w:rPr>
              <w:sz w:val="18"/>
              <w:szCs w:val="18"/>
            </w:rPr>
          </w:pPr>
          <w:r w:rsidRPr="00CF07DE">
            <w:rPr>
              <w:sz w:val="18"/>
              <w:szCs w:val="18"/>
            </w:rPr>
            <w:t xml:space="preserve">Park mladih 8 </w:t>
          </w:r>
        </w:p>
        <w:p w14:paraId="3315CA0D" w14:textId="52CE3513" w:rsidR="00CF07DE" w:rsidRPr="00CF07DE" w:rsidRDefault="00CF07DE" w:rsidP="00CF07DE">
          <w:pPr>
            <w:pStyle w:val="Glava"/>
            <w:tabs>
              <w:tab w:val="left" w:pos="2783"/>
              <w:tab w:val="center" w:pos="4989"/>
            </w:tabs>
            <w:jc w:val="right"/>
            <w:rPr>
              <w:sz w:val="20"/>
              <w:szCs w:val="20"/>
            </w:rPr>
          </w:pPr>
          <w:r w:rsidRPr="00CF07DE">
            <w:rPr>
              <w:sz w:val="18"/>
              <w:szCs w:val="18"/>
            </w:rPr>
            <w:t xml:space="preserve">2000 Maribor </w:t>
          </w:r>
        </w:p>
      </w:tc>
    </w:tr>
  </w:tbl>
  <w:p w14:paraId="2210C1E8" w14:textId="3AE5D00E" w:rsidR="00E3667C" w:rsidRDefault="00CF07DE" w:rsidP="00CF07DE">
    <w:pPr>
      <w:pStyle w:val="Glava"/>
      <w:tabs>
        <w:tab w:val="left" w:pos="2783"/>
        <w:tab w:val="center" w:pos="4989"/>
      </w:tabs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86E9A"/>
    <w:multiLevelType w:val="hybridMultilevel"/>
    <w:tmpl w:val="FC1EC2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C174E"/>
    <w:multiLevelType w:val="hybridMultilevel"/>
    <w:tmpl w:val="90C43D76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12047"/>
    <w:multiLevelType w:val="multilevel"/>
    <w:tmpl w:val="080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033BB9"/>
    <w:multiLevelType w:val="hybridMultilevel"/>
    <w:tmpl w:val="6318FC9E"/>
    <w:lvl w:ilvl="0" w:tplc="B380C1E8">
      <w:start w:val="3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433907">
    <w:abstractNumId w:val="2"/>
  </w:num>
  <w:num w:numId="2" w16cid:durableId="1601601331">
    <w:abstractNumId w:val="3"/>
  </w:num>
  <w:num w:numId="3" w16cid:durableId="660932020">
    <w:abstractNumId w:val="1"/>
  </w:num>
  <w:num w:numId="4" w16cid:durableId="545800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171"/>
    <w:rsid w:val="00082C9B"/>
    <w:rsid w:val="001202E7"/>
    <w:rsid w:val="00200F68"/>
    <w:rsid w:val="00212959"/>
    <w:rsid w:val="00223813"/>
    <w:rsid w:val="00266508"/>
    <w:rsid w:val="0026652C"/>
    <w:rsid w:val="00285781"/>
    <w:rsid w:val="002C2C71"/>
    <w:rsid w:val="002D0C44"/>
    <w:rsid w:val="003508B7"/>
    <w:rsid w:val="0035181E"/>
    <w:rsid w:val="00362FC0"/>
    <w:rsid w:val="00430097"/>
    <w:rsid w:val="00443D8B"/>
    <w:rsid w:val="004647EB"/>
    <w:rsid w:val="004A6045"/>
    <w:rsid w:val="004B0B26"/>
    <w:rsid w:val="004B6C7A"/>
    <w:rsid w:val="004E0786"/>
    <w:rsid w:val="00534BA5"/>
    <w:rsid w:val="00547128"/>
    <w:rsid w:val="00591B5B"/>
    <w:rsid w:val="005A4076"/>
    <w:rsid w:val="005D6183"/>
    <w:rsid w:val="006027E4"/>
    <w:rsid w:val="006033A4"/>
    <w:rsid w:val="00616D65"/>
    <w:rsid w:val="00676171"/>
    <w:rsid w:val="006950F2"/>
    <w:rsid w:val="006A44EA"/>
    <w:rsid w:val="007001EF"/>
    <w:rsid w:val="0074624C"/>
    <w:rsid w:val="00756EB1"/>
    <w:rsid w:val="00795193"/>
    <w:rsid w:val="007C66C4"/>
    <w:rsid w:val="008176E2"/>
    <w:rsid w:val="00863D4A"/>
    <w:rsid w:val="008765CE"/>
    <w:rsid w:val="008B7FB3"/>
    <w:rsid w:val="009549C9"/>
    <w:rsid w:val="009E1ABE"/>
    <w:rsid w:val="00B10F09"/>
    <w:rsid w:val="00B2018D"/>
    <w:rsid w:val="00B23CFE"/>
    <w:rsid w:val="00B35A1C"/>
    <w:rsid w:val="00B522D9"/>
    <w:rsid w:val="00B645FF"/>
    <w:rsid w:val="00B8221D"/>
    <w:rsid w:val="00B908B6"/>
    <w:rsid w:val="00BB779F"/>
    <w:rsid w:val="00BF0691"/>
    <w:rsid w:val="00C06A85"/>
    <w:rsid w:val="00C24048"/>
    <w:rsid w:val="00C954BB"/>
    <w:rsid w:val="00CD57C0"/>
    <w:rsid w:val="00CE0F42"/>
    <w:rsid w:val="00CF07DE"/>
    <w:rsid w:val="00D03CE2"/>
    <w:rsid w:val="00D55FF0"/>
    <w:rsid w:val="00DB0B4A"/>
    <w:rsid w:val="00DC4ACF"/>
    <w:rsid w:val="00E21FCC"/>
    <w:rsid w:val="00E3667C"/>
    <w:rsid w:val="00E375F7"/>
    <w:rsid w:val="00E37D88"/>
    <w:rsid w:val="00E51490"/>
    <w:rsid w:val="00E62381"/>
    <w:rsid w:val="00E94D25"/>
    <w:rsid w:val="00EB0FCA"/>
    <w:rsid w:val="00F00A44"/>
    <w:rsid w:val="00F068B9"/>
    <w:rsid w:val="00FC0440"/>
    <w:rsid w:val="00FD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0C1E1"/>
  <w15:chartTrackingRefBased/>
  <w15:docId w15:val="{373AA8FF-5EFC-417D-9AA1-1B2FDE90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02E7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3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3667C"/>
  </w:style>
  <w:style w:type="paragraph" w:styleId="Noga">
    <w:name w:val="footer"/>
    <w:basedOn w:val="Navaden"/>
    <w:link w:val="NogaZnak"/>
    <w:uiPriority w:val="99"/>
    <w:unhideWhenUsed/>
    <w:rsid w:val="00E3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3667C"/>
  </w:style>
  <w:style w:type="table" w:styleId="Tabelamrea">
    <w:name w:val="Table Grid"/>
    <w:basedOn w:val="Navadnatabela"/>
    <w:uiPriority w:val="59"/>
    <w:rsid w:val="00120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202E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CF07D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F0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som.si/obrazc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zodrasli@ssom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zodrasli@ssom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ssom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ADJA%20SKOT\LOGO%20SSOM\DL_obrazci_pokoncno_BARV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DL_obrazci_pokoncno_BARVE</Template>
  <TotalTime>1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</dc:creator>
  <cp:keywords/>
  <dc:description/>
  <cp:lastModifiedBy>Maša Črešnar</cp:lastModifiedBy>
  <cp:revision>4</cp:revision>
  <dcterms:created xsi:type="dcterms:W3CDTF">2026-05-13T09:40:00Z</dcterms:created>
  <dcterms:modified xsi:type="dcterms:W3CDTF">2026-08-17T05:32:00Z</dcterms:modified>
</cp:coreProperties>
</file>