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953" w:rsidP="00EB0953" w:rsidRDefault="00EB0953" w14:paraId="1CF62B12" w14:textId="77777777">
      <w:pPr>
        <w:jc w:val="center"/>
        <w:rPr>
          <w:b/>
          <w:sz w:val="32"/>
          <w:szCs w:val="32"/>
        </w:rPr>
      </w:pPr>
    </w:p>
    <w:p w:rsidRPr="00DD75BF" w:rsidR="00DD75BF" w:rsidP="00EB0953" w:rsidRDefault="00DD75BF" w14:paraId="59117E8D" w14:textId="26A1819D">
      <w:pPr>
        <w:jc w:val="center"/>
        <w:rPr>
          <w:b/>
          <w:sz w:val="32"/>
          <w:szCs w:val="32"/>
        </w:rPr>
      </w:pPr>
      <w:r w:rsidRPr="00DD75BF">
        <w:rPr>
          <w:b/>
          <w:sz w:val="32"/>
          <w:szCs w:val="32"/>
        </w:rPr>
        <w:t>PREDMETNIK: FRIZER</w:t>
      </w:r>
    </w:p>
    <w:tbl>
      <w:tblPr>
        <w:tblW w:w="770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843"/>
        <w:gridCol w:w="2126"/>
        <w:gridCol w:w="1559"/>
        <w:gridCol w:w="1560"/>
        <w:gridCol w:w="1618"/>
      </w:tblGrid>
      <w:tr w:rsidR="00DD75BF" w:rsidTr="6D556629" w14:paraId="70CD6C93" w14:textId="77777777">
        <w:trPr>
          <w:trHeight w:val="113"/>
          <w:tblHeader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4A28CD" w:rsidR="00DD75BF" w:rsidP="00760ADF" w:rsidRDefault="00DD75BF" w14:paraId="79EBB87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</w:p>
          <w:p w:rsidRPr="004A28CD" w:rsidR="00DD75BF" w:rsidP="00760ADF" w:rsidRDefault="00DD75BF" w14:paraId="631096A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  <w:r w:rsidRPr="004A28CD">
              <w:rPr>
                <w:caps w:val="0"/>
                <w:sz w:val="18"/>
                <w:szCs w:val="18"/>
              </w:rPr>
              <w:t>Oznaka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4A28CD" w:rsidR="00DD75BF" w:rsidP="00760ADF" w:rsidRDefault="00DD75BF" w14:paraId="0E707464" w14:textId="77777777">
            <w:pPr>
              <w:pStyle w:val="naslovTAB"/>
              <w:spacing w:before="0" w:after="0"/>
              <w:rPr>
                <w:sz w:val="18"/>
                <w:szCs w:val="18"/>
              </w:rPr>
            </w:pPr>
            <w:r w:rsidRPr="004A28CD">
              <w:rPr>
                <w:sz w:val="18"/>
                <w:szCs w:val="18"/>
              </w:rPr>
              <w:t>Programske enote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F25912" w:rsidRDefault="00DD75BF" w14:paraId="0B2DCD2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1. letNIK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F25912" w:rsidRDefault="00DD75BF" w14:paraId="77238304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2. letNIK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DD75BF" w:rsidP="00F25912" w:rsidRDefault="00DD75BF" w14:paraId="28661F59" w14:textId="77777777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3. letNIK</w:t>
            </w:r>
          </w:p>
        </w:tc>
      </w:tr>
      <w:tr w:rsidR="00DD75BF" w:rsidTr="6D556629" w14:paraId="1DFF7C7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3CB3C0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P1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76CB1030" w14:textId="135249B6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Slovenščina (</w:t>
            </w:r>
            <w:r w:rsidR="00537388">
              <w:rPr>
                <w:rFonts w:cstheme="minorHAnsi"/>
              </w:rPr>
              <w:t>80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1372A874" w:rsidRDefault="00DD75BF" w14:paraId="6739095B" w14:textId="6E947ECE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1372A874" w:rsidR="00DD75BF">
              <w:rPr>
                <w:rFonts w:cs="Calibri" w:cstheme="minorAscii"/>
                <w:sz w:val="16"/>
                <w:szCs w:val="16"/>
              </w:rPr>
              <w:t xml:space="preserve">IRENA </w:t>
            </w:r>
            <w:r w:rsidRPr="1372A874" w:rsidR="4E348831">
              <w:rPr>
                <w:rFonts w:cs="Calibri" w:cstheme="minorAscii"/>
                <w:sz w:val="16"/>
                <w:szCs w:val="16"/>
              </w:rPr>
              <w:t>LABAŠ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1228D51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4383451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IRENA LABAŠ</w:t>
            </w:r>
          </w:p>
        </w:tc>
      </w:tr>
      <w:tr w:rsidR="00DD75BF" w:rsidTr="6D556629" w14:paraId="606EE28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6D56E900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P2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3A3583EF" w14:textId="3AD98F4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Matematika (</w:t>
            </w:r>
            <w:r w:rsidR="00537388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860EBF2" w:rsidRDefault="000F405C" w14:paraId="3213470F" w14:textId="6D0DFAF6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860EBF2" w:rsidR="7CC5A9FA">
              <w:rPr>
                <w:rFonts w:cs="Calibri" w:cstheme="minorAscii"/>
                <w:sz w:val="16"/>
                <w:szCs w:val="16"/>
              </w:rPr>
              <w:t>DAMIJAN VISOČNIK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860EBF2" w:rsidRDefault="000F405C" w14:paraId="2899DF1F" w14:textId="1DC9D399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860EBF2" w:rsidR="7CC5A9FA">
              <w:rPr>
                <w:rFonts w:cs="Calibri" w:cstheme="minorAscii"/>
                <w:sz w:val="16"/>
                <w:szCs w:val="16"/>
              </w:rPr>
              <w:t>DAMIJAN VISOČNIK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7860EBF2" w:rsidRDefault="000F405C" w14:paraId="3211657B" w14:textId="274443A4">
            <w:pPr>
              <w:pStyle w:val="Navaden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860EBF2" w:rsidR="7CC5A9FA">
              <w:rPr>
                <w:rFonts w:cs="Calibri" w:cstheme="minorAscii"/>
                <w:sz w:val="16"/>
                <w:szCs w:val="16"/>
              </w:rPr>
              <w:t>DAMIJAN VISOČNIK</w:t>
            </w:r>
          </w:p>
        </w:tc>
      </w:tr>
      <w:tr w:rsidR="00DD75BF" w:rsidTr="6D556629" w14:paraId="37AE58F0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18F4E30F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P3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4173C" w:rsidP="0014173C" w:rsidRDefault="0014173C" w14:paraId="5DB71663" w14:textId="5E92C4E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 (Angleščina 1/ Nemščina 1) </w:t>
            </w:r>
          </w:p>
          <w:p w:rsidRPr="00DD75BF" w:rsidR="00DD75BF" w:rsidP="0014173C" w:rsidRDefault="0014173C" w14:paraId="05B768A8" w14:textId="53E2B226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530D946" w:rsidRDefault="00DD75BF" w14:paraId="41CF47F2" w14:textId="070E42B7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28C55BDB">
              <w:rPr>
                <w:rFonts w:cs="Calibri" w:cstheme="minorAscii"/>
                <w:sz w:val="16"/>
                <w:szCs w:val="16"/>
              </w:rPr>
              <w:t>ALJOŠA RODINGER (ANG)</w:t>
            </w:r>
          </w:p>
          <w:p w:rsidRPr="00DD75BF" w:rsidR="00DD75BF" w:rsidP="5530D946" w:rsidRDefault="00DD75BF" w14:paraId="1230A8D1" w14:textId="61094237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28C55BDB">
              <w:rPr>
                <w:rFonts w:cs="Calibri" w:cstheme="minorAscii"/>
                <w:sz w:val="16"/>
                <w:szCs w:val="16"/>
              </w:rPr>
              <w:t>PETRA ŠRAJ (NEM)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530D946" w:rsidRDefault="00DD75BF" w14:paraId="0744A221" w14:textId="070E42B7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4929DF05">
              <w:rPr>
                <w:rFonts w:cs="Calibri" w:cstheme="minorAscii"/>
                <w:sz w:val="16"/>
                <w:szCs w:val="16"/>
              </w:rPr>
              <w:t>ALJOŠA RODINGER (ANG)</w:t>
            </w:r>
          </w:p>
          <w:p w:rsidRPr="00DD75BF" w:rsidR="00DD75BF" w:rsidP="5530D946" w:rsidRDefault="00DD75BF" w14:paraId="1221D6EB" w14:textId="761FEA51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4929DF05">
              <w:rPr>
                <w:rFonts w:cs="Calibri" w:cstheme="minorAscii"/>
                <w:sz w:val="16"/>
                <w:szCs w:val="16"/>
              </w:rPr>
              <w:t>PETRA ŠRAJ (NEM)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5530D946" w:rsidRDefault="00DD75BF" w14:paraId="619C1611" w14:textId="070E42B7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77AEFC1D">
              <w:rPr>
                <w:rFonts w:cs="Calibri" w:cstheme="minorAscii"/>
                <w:sz w:val="16"/>
                <w:szCs w:val="16"/>
              </w:rPr>
              <w:t>ALJOŠA RODINGER (ANG)</w:t>
            </w:r>
          </w:p>
          <w:p w:rsidRPr="00DD75BF" w:rsidR="00DD75BF" w:rsidP="5530D946" w:rsidRDefault="00DD75BF" w14:paraId="7892ED81" w14:textId="3B3D85B8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5530D946" w:rsidR="77AEFC1D">
              <w:rPr>
                <w:rFonts w:cs="Calibri" w:cstheme="minorAscii"/>
                <w:sz w:val="16"/>
                <w:szCs w:val="16"/>
              </w:rPr>
              <w:t>PETRA ŠRAJ (NEM)</w:t>
            </w:r>
          </w:p>
        </w:tc>
      </w:tr>
      <w:tr w:rsidR="00DD75BF" w:rsidTr="6D556629" w14:paraId="43A9464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3696B865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P4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4F2CBFED" w14:textId="046A5904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Umetnost (1</w:t>
            </w:r>
            <w:r w:rsidR="00537388">
              <w:rPr>
                <w:rFonts w:cstheme="minorHAnsi"/>
              </w:rPr>
              <w:t>20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02CBBAA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STEVAN ČUKALAC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75BF" w:rsidP="00F25912" w:rsidRDefault="00DD75BF" w14:paraId="5CC413B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DD75BF" w:rsidR="00DD75BF" w:rsidP="00F25912" w:rsidRDefault="00DD75BF" w14:paraId="69357A7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D75BF" w:rsidTr="6D556629" w14:paraId="4A3D615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4FF92FF0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P5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25B0DB7D" w14:textId="00C6286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Naravoslovje (</w:t>
            </w:r>
            <w:r w:rsidR="00537388">
              <w:rPr>
                <w:rFonts w:cstheme="minorHAnsi"/>
              </w:rPr>
              <w:t>40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0CE100F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KARMEN JURČEVIČ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2EEE99D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KARMEN JURČEVIČ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75BF" w:rsidP="00F25912" w:rsidRDefault="00DD75BF" w14:paraId="129070A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D75BF" w:rsidTr="6D556629" w14:paraId="2AEDD40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2FCC6827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P6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4FC46B52" w14:textId="4758C755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Družboslovje (</w:t>
            </w:r>
            <w:r w:rsidR="00537388">
              <w:rPr>
                <w:rFonts w:cstheme="minorHAnsi"/>
              </w:rPr>
              <w:t>4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3D5609B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28C0BFE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75BF" w:rsidP="00F25912" w:rsidRDefault="00DD75BF" w14:paraId="058DC5E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D75BF" w:rsidTr="6D556629" w14:paraId="57FE5FB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00EB2733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P7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DD75BF" w:rsidP="00760ADF" w:rsidRDefault="00DD75BF" w14:paraId="584B742B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Športna vzgoja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61B468A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DD75BF" w14:paraId="611F4AC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DD75BF" w:rsidP="00F25912" w:rsidRDefault="00FE1B4F" w14:paraId="088456B0" w14:textId="4E84D1B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Pr="00DD75BF" w:rsidR="00DD75BF">
              <w:rPr>
                <w:rFonts w:cstheme="minorHAnsi"/>
                <w:sz w:val="16"/>
                <w:szCs w:val="16"/>
              </w:rPr>
              <w:t>proščen</w:t>
            </w:r>
          </w:p>
        </w:tc>
      </w:tr>
      <w:tr w:rsidR="00DD75BF" w:rsidTr="6D556629" w14:paraId="7E5C791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D75BF" w:rsidP="00760ADF" w:rsidRDefault="00DD75BF" w14:paraId="54AB287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M1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2799B" w:rsidR="00DD75BF" w:rsidP="00760ADF" w:rsidRDefault="00FE1B4F" w14:paraId="453CBC38" w14:textId="45CA9EDF">
            <w:pPr>
              <w:rPr>
                <w:rFonts w:cstheme="minorHAnsi"/>
              </w:rPr>
            </w:pPr>
            <w:r w:rsidRPr="0072799B">
              <w:rPr>
                <w:rFonts w:cstheme="minorHAnsi"/>
              </w:rPr>
              <w:t>Osnove frizerstva</w:t>
            </w:r>
            <w:r w:rsidRPr="0072799B" w:rsidR="00DD75BF">
              <w:rPr>
                <w:rFonts w:cstheme="minorHAnsi"/>
              </w:rPr>
              <w:t xml:space="preserve"> (</w:t>
            </w:r>
            <w:r w:rsidR="00537388">
              <w:rPr>
                <w:rFonts w:cstheme="minorHAnsi"/>
              </w:rPr>
              <w:t>4</w:t>
            </w:r>
            <w:r w:rsidRPr="0072799B" w:rsid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72799B" w:rsidR="00DD75BF" w:rsidP="00F25912" w:rsidRDefault="00DD75BF" w14:paraId="460D7966" w14:textId="17B06DE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99B">
              <w:rPr>
                <w:rFonts w:cstheme="minorHAnsi"/>
                <w:sz w:val="16"/>
                <w:szCs w:val="16"/>
              </w:rPr>
              <w:t>IV</w:t>
            </w:r>
            <w:r w:rsidR="0051777B">
              <w:rPr>
                <w:rFonts w:cstheme="minorHAnsi"/>
                <w:sz w:val="16"/>
                <w:szCs w:val="16"/>
              </w:rPr>
              <w:t>IC</w:t>
            </w:r>
            <w:r w:rsidRPr="0072799B">
              <w:rPr>
                <w:rFonts w:cstheme="minorHAnsi"/>
                <w:sz w:val="16"/>
                <w:szCs w:val="16"/>
              </w:rPr>
              <w:t>A ŽNUDERL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75BF" w:rsidP="00F25912" w:rsidRDefault="00DD75BF" w14:paraId="0DF71BB8" w14:textId="61DD32F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75BF" w:rsidP="00F25912" w:rsidRDefault="00DD75BF" w14:paraId="5BEF1744" w14:textId="0BB2B52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E1B4F" w:rsidTr="6D556629" w14:paraId="71FE5387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3CD3A488" w14:textId="522D1641">
            <w:pPr>
              <w:rPr>
                <w:rFonts w:cstheme="minorHAnsi"/>
              </w:rPr>
            </w:pPr>
            <w:r>
              <w:rPr>
                <w:rFonts w:cstheme="minorHAnsi"/>
              </w:rPr>
              <w:t>M2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1E5BC595" w14:textId="1FF5462B">
            <w:pPr>
              <w:rPr>
                <w:rFonts w:cstheme="minorHAnsi"/>
              </w:rPr>
            </w:pPr>
            <w:r>
              <w:rPr>
                <w:rFonts w:cstheme="minorHAnsi"/>
              </w:rPr>
              <w:t>Frizerstvo (</w:t>
            </w:r>
            <w:r w:rsidR="00537388">
              <w:rPr>
                <w:rFonts w:cstheme="minorHAnsi"/>
              </w:rPr>
              <w:t>4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41B7A63E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FE1B4F" w14:paraId="3D716C72" w14:textId="3048E41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PETRA ARNEJČIČ MUNDA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FE1B4F" w14:paraId="435A15AD" w14:textId="7EC1DE9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PETRA ARNEJČIČ MUNDA</w:t>
            </w:r>
          </w:p>
        </w:tc>
      </w:tr>
      <w:tr w:rsidRPr="0051777B" w:rsidR="0051777B" w:rsidTr="6D556629" w14:paraId="1D59A28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3C9E956A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2AD6DB8D" w14:textId="336323F5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Moška praksa (1</w:t>
            </w:r>
            <w:r w:rsidR="00537388">
              <w:rPr>
                <w:rFonts w:cstheme="minorHAnsi"/>
              </w:rPr>
              <w:t>20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0FB1741C" w14:textId="3B08EE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MEŠKO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25C01F61" w14:textId="7B667C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MARTIN GRAJFONER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51777B" w:rsidR="00FE1B4F" w:rsidP="00F25912" w:rsidRDefault="00630068" w14:paraId="56809179" w14:textId="5DD254FC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1777B">
              <w:rPr>
                <w:rFonts w:cstheme="minorHAnsi"/>
                <w:color w:val="000000" w:themeColor="text1"/>
                <w:sz w:val="16"/>
                <w:szCs w:val="16"/>
              </w:rPr>
              <w:t>MONIKA DOKL</w:t>
            </w:r>
          </w:p>
        </w:tc>
      </w:tr>
      <w:tr w:rsidR="00FE1B4F" w:rsidTr="6D556629" w14:paraId="41E7373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12BBF6A6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4FF1F23B" w14:textId="7B6A7B9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Ženska praksa (1</w:t>
            </w:r>
            <w:r w:rsidR="00537388"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0FE6968E" w14:textId="38BA435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MEŠKO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5549BB" w14:paraId="1C2A8640" w14:textId="32FF8D8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SUZANA ROŽMAN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5549BB" w14:paraId="266D15BA" w14:textId="11FF0E0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MONIKA DOKL</w:t>
            </w:r>
          </w:p>
        </w:tc>
      </w:tr>
      <w:tr w:rsidR="00FE1B4F" w:rsidTr="6D556629" w14:paraId="755FE9D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642225A4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M3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FE1B4F" w:rsidP="00FE1B4F" w:rsidRDefault="00FE1B4F" w14:paraId="0D0AE218" w14:textId="148A9FE0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Ličenje (1</w:t>
            </w:r>
            <w:r w:rsidR="00537388"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75905A3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3DE17287" w14:textId="751DE2BD">
            <w:pPr>
              <w:jc w:val="center"/>
            </w:pPr>
            <w:r w:rsidRPr="7860EBF2" w:rsidR="1A250903">
              <w:rPr>
                <w:rFonts w:cs="Calibri" w:cstheme="minorAscii"/>
                <w:sz w:val="16"/>
                <w:szCs w:val="16"/>
              </w:rPr>
              <w:t>METKA CAFUTA REPNIK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0CF385C7" w14:textId="51A50C4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D15FB" w:rsidTr="6D556629" w14:paraId="710E2F2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15FB" w:rsidP="00FE1B4F" w:rsidRDefault="00DD15FB" w14:paraId="0DCF8504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OK</w:t>
            </w:r>
          </w:p>
          <w:p w:rsidRPr="00DD75BF" w:rsidR="005A44AD" w:rsidP="00FE1B4F" w:rsidRDefault="005A44AD" w14:paraId="6D7E5EA3" w14:textId="3D952B04">
            <w:pPr>
              <w:rPr>
                <w:rFonts w:cstheme="minorHAnsi"/>
              </w:rPr>
            </w:pPr>
            <w:r>
              <w:rPr>
                <w:rFonts w:cstheme="minorHAnsi"/>
              </w:rPr>
              <w:t>NT1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15FB" w:rsidP="00FE1B4F" w:rsidRDefault="00DD15FB" w14:paraId="11A606B3" w14:textId="45EB9592">
            <w:pPr>
              <w:rPr>
                <w:rFonts w:cstheme="minorHAnsi"/>
              </w:rPr>
            </w:pPr>
            <w:r>
              <w:rPr>
                <w:rFonts w:cstheme="minorHAnsi"/>
              </w:rPr>
              <w:t>Napredne tehnike 1</w:t>
            </w:r>
          </w:p>
          <w:p w:rsidR="00DD15FB" w:rsidP="00FE1B4F" w:rsidRDefault="00DD15FB" w14:paraId="79D5DFB2" w14:textId="1E313014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>
              <w:rPr>
                <w:rFonts w:cstheme="minorHAnsi"/>
              </w:rPr>
              <w:t>moška praksa, ženska praksa</w:t>
            </w:r>
            <w:r w:rsidR="009D0656">
              <w:rPr>
                <w:rFonts w:cstheme="minorHAnsi"/>
              </w:rPr>
              <w:t xml:space="preserve">, poslikava </w:t>
            </w:r>
            <w:r>
              <w:rPr>
                <w:rFonts w:cstheme="minorHAnsi"/>
              </w:rPr>
              <w:t>nohtov)</w:t>
            </w:r>
          </w:p>
          <w:p w:rsidRPr="00DD75BF" w:rsidR="00DD15FB" w:rsidP="00FE1B4F" w:rsidRDefault="00DD15FB" w14:paraId="24019811" w14:textId="69CBAE5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(1</w:t>
            </w:r>
            <w:r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DD15FB" w:rsidP="00F25912" w:rsidRDefault="009D0656" w14:paraId="0E60AFC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MEŠKO</w:t>
            </w:r>
          </w:p>
          <w:p w:rsidRPr="00DD75BF" w:rsidR="009D0656" w:rsidP="00F25912" w:rsidRDefault="009D0656" w14:paraId="6C337999" w14:textId="559A4F4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15FB" w:rsidP="00F25912" w:rsidRDefault="00DD15FB" w14:paraId="0DCCCFF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DD15FB" w:rsidP="00F25912" w:rsidRDefault="00DD15FB" w14:paraId="05538B28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E1B4F" w:rsidTr="6D556629" w14:paraId="34A0A07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7B9C1442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M4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FE1B4F" w:rsidP="00FE1B4F" w:rsidRDefault="00FE1B4F" w14:paraId="2DC218BF" w14:textId="70DB388C">
            <w:pPr>
              <w:rPr>
                <w:rFonts w:cstheme="minorHAnsi"/>
              </w:rPr>
            </w:pPr>
            <w:r>
              <w:rPr>
                <w:rFonts w:cstheme="minorHAnsi"/>
              </w:rPr>
              <w:t>Nega rok in nohtov</w:t>
            </w:r>
            <w:r w:rsidRPr="00DD75BF">
              <w:rPr>
                <w:rFonts w:cstheme="minorHAnsi"/>
              </w:rPr>
              <w:t xml:space="preserve"> (1</w:t>
            </w:r>
            <w:r w:rsidR="00537388"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FE1B4F" w14:paraId="0A3C191A" w14:textId="7444A40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METKA REPNIK CAFUTA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3E9BB96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7723D49E" w14:textId="702C273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D0656" w:rsidTr="6D556629" w14:paraId="5109E51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D0656" w:rsidP="00FE1B4F" w:rsidRDefault="009D0656" w14:paraId="7CF0842A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OK</w:t>
            </w:r>
          </w:p>
          <w:p w:rsidRPr="00DD75BF" w:rsidR="005A44AD" w:rsidP="00FE1B4F" w:rsidRDefault="005A44AD" w14:paraId="0A08DE4E" w14:textId="3E9BF99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NT2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D0656" w:rsidP="009D0656" w:rsidRDefault="009D0656" w14:paraId="13C8D7E8" w14:textId="303FF25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Napredne tehnike 2</w:t>
            </w:r>
          </w:p>
          <w:p w:rsidR="009D0656" w:rsidP="009D0656" w:rsidRDefault="009D0656" w14:paraId="1B0FA1E5" w14:textId="600E2C2E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lastRenderedPageBreak/>
              <w:t>(</w:t>
            </w:r>
            <w:r>
              <w:rPr>
                <w:rFonts w:cstheme="minorHAnsi"/>
              </w:rPr>
              <w:t>ženska praksa, poslikava obraza)</w:t>
            </w:r>
          </w:p>
          <w:p w:rsidR="009D0656" w:rsidP="009D0656" w:rsidRDefault="009D0656" w14:paraId="11450A57" w14:textId="41C29406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(1</w:t>
            </w:r>
            <w:r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9D0656" w:rsidP="00F25912" w:rsidRDefault="009D0656" w14:paraId="20AA615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415048" w:rsidR="009D0656" w:rsidP="00F25912" w:rsidRDefault="009D0656" w14:paraId="3A155F88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15048">
              <w:rPr>
                <w:rFonts w:cstheme="minorHAnsi"/>
                <w:sz w:val="16"/>
                <w:szCs w:val="16"/>
              </w:rPr>
              <w:t>SUZANA ROŽMAN</w:t>
            </w:r>
          </w:p>
          <w:p w:rsidRPr="009D0656" w:rsidR="009D0656" w:rsidP="006B576F" w:rsidRDefault="009D0656" w14:paraId="4364B66C" w14:textId="010BD6EB">
            <w:pPr>
              <w:rPr>
                <w:rFonts w:cstheme="minorHAnsi"/>
                <w:sz w:val="16"/>
                <w:szCs w:val="16"/>
              </w:rPr>
            </w:pPr>
            <w:bookmarkStart w:name="_GoBack" w:id="0"/>
            <w:bookmarkEnd w:id="0"/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9D0656" w:rsidP="00F25912" w:rsidRDefault="009D0656" w14:paraId="09B71E1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E1B4F" w:rsidTr="6D556629" w14:paraId="79CA6AFC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51953BF0" w14:textId="29F85CE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M5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65295441" w14:textId="3D3D48B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Lasničarski</w:t>
            </w:r>
            <w:proofErr w:type="spellEnd"/>
            <w:r>
              <w:rPr>
                <w:rFonts w:cstheme="minorHAnsi"/>
              </w:rPr>
              <w:t xml:space="preserve"> izdelki (1</w:t>
            </w:r>
            <w:r w:rsidR="00537388">
              <w:rPr>
                <w:rFonts w:cstheme="minorHAnsi"/>
              </w:rPr>
              <w:t>2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FE1B4F" w:rsidP="00F25912" w:rsidRDefault="00FE1B4F" w14:paraId="7D923B4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6DF9ABD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FE1B4F" w14:paraId="1E428A90" w14:textId="3C969017">
            <w:pPr>
              <w:jc w:val="center"/>
            </w:pPr>
            <w:r w:rsidRPr="7860EBF2" w:rsidR="4D8DDB0A">
              <w:rPr>
                <w:rFonts w:cs="Calibri" w:cstheme="minorAscii"/>
                <w:sz w:val="16"/>
                <w:szCs w:val="16"/>
              </w:rPr>
              <w:t>MONIKA DOKL</w:t>
            </w:r>
          </w:p>
        </w:tc>
      </w:tr>
      <w:tr w:rsidR="009D0656" w:rsidTr="6D556629" w14:paraId="79757863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D0656" w:rsidP="00FE1B4F" w:rsidRDefault="009D0656" w14:paraId="1257A47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OK</w:t>
            </w:r>
          </w:p>
          <w:p w:rsidR="005A44AD" w:rsidP="00FE1B4F" w:rsidRDefault="005A44AD" w14:paraId="30A23D44" w14:textId="07C85F3B">
            <w:pPr>
              <w:rPr>
                <w:rFonts w:cstheme="minorHAnsi"/>
              </w:rPr>
            </w:pPr>
            <w:r>
              <w:rPr>
                <w:rFonts w:cstheme="minorHAnsi"/>
              </w:rPr>
              <w:t>NT3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D0656" w:rsidP="009D0656" w:rsidRDefault="009D0656" w14:paraId="2C9AD3C7" w14:textId="5AF07D12">
            <w:pPr>
              <w:rPr>
                <w:rFonts w:cstheme="minorHAnsi"/>
              </w:rPr>
            </w:pPr>
            <w:r>
              <w:rPr>
                <w:rFonts w:cstheme="minorHAnsi"/>
              </w:rPr>
              <w:t>Napredne tehnike 3</w:t>
            </w:r>
          </w:p>
          <w:p w:rsidR="009D0656" w:rsidP="009D0656" w:rsidRDefault="009D0656" w14:paraId="4ABB4DE3" w14:textId="5B400E4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>
              <w:rPr>
                <w:rFonts w:cstheme="minorHAnsi"/>
              </w:rPr>
              <w:t>ženska praksa,  revijalna pričeska)</w:t>
            </w:r>
          </w:p>
          <w:p w:rsidR="009D0656" w:rsidP="009D0656" w:rsidRDefault="009D0656" w14:paraId="5B152A06" w14:textId="0EA7DA14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(1</w:t>
            </w:r>
            <w:r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9D0656" w:rsidP="00F25912" w:rsidRDefault="009D0656" w14:paraId="55FA1D9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9D0656" w:rsidP="00F25912" w:rsidRDefault="009D0656" w14:paraId="774E1BE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9D0656" w:rsidP="00F25912" w:rsidRDefault="009D0656" w14:paraId="0A910B91" w14:textId="0600567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MONIKA DOKL</w:t>
            </w:r>
          </w:p>
        </w:tc>
      </w:tr>
      <w:tr w:rsidR="00FE1B4F" w:rsidTr="6D556629" w14:paraId="31C7956A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56FC22AF" w14:textId="6302B854">
            <w:pPr>
              <w:rPr>
                <w:rFonts w:cstheme="minorHAnsi"/>
              </w:rPr>
            </w:pPr>
            <w:r>
              <w:rPr>
                <w:rFonts w:cstheme="minorHAnsi"/>
              </w:rPr>
              <w:t>M6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21CB69F8" w14:textId="6A1F9AE4">
            <w:pPr>
              <w:rPr>
                <w:rFonts w:cstheme="minorHAnsi"/>
              </w:rPr>
            </w:pPr>
            <w:r>
              <w:rPr>
                <w:rFonts w:cstheme="minorHAnsi"/>
              </w:rPr>
              <w:t>Digitalna pismenost (</w:t>
            </w:r>
            <w:r w:rsidR="003E67DE">
              <w:rPr>
                <w:rFonts w:cstheme="minorHAnsi"/>
              </w:rPr>
              <w:t>1</w:t>
            </w:r>
            <w:r w:rsidR="00537388">
              <w:rPr>
                <w:rFonts w:cstheme="minorHAnsi"/>
              </w:rPr>
              <w:t>2</w:t>
            </w:r>
            <w:r w:rsidR="003E67DE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FE1B4F" w:rsidP="00F25912" w:rsidRDefault="00FE1B4F" w14:paraId="13AD1322" w14:textId="1C3DCF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MILANEZ RITONJA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71C3B02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FE1B4F" w:rsidP="00F25912" w:rsidRDefault="00FE1B4F" w14:paraId="7B48C55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E1B4F" w:rsidTr="6D556629" w14:paraId="1FBAF60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702C1C92" w14:textId="68F7819B">
            <w:pPr>
              <w:rPr>
                <w:rFonts w:cstheme="minorHAnsi"/>
              </w:rPr>
            </w:pPr>
            <w:r>
              <w:rPr>
                <w:rFonts w:cstheme="minorHAnsi"/>
              </w:rPr>
              <w:t>M7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6751115C" w14:textId="6AC7E0FE">
            <w:pPr>
              <w:rPr>
                <w:rFonts w:cstheme="minorHAnsi"/>
              </w:rPr>
            </w:pPr>
            <w:r>
              <w:rPr>
                <w:rFonts w:cstheme="minorHAnsi"/>
              </w:rPr>
              <w:t>Poslovna komunikacija (</w:t>
            </w:r>
            <w:r w:rsidR="00537388">
              <w:rPr>
                <w:rFonts w:cstheme="minorHAnsi"/>
              </w:rPr>
              <w:t>40</w:t>
            </w:r>
            <w:r w:rsidR="009356D1">
              <w:rPr>
                <w:rFonts w:cstheme="minorHAnsi"/>
              </w:rPr>
              <w:t xml:space="preserve"> €</w:t>
            </w:r>
            <w:r>
              <w:rPr>
                <w:rFonts w:cstheme="minorHAnsi"/>
              </w:rPr>
              <w:t>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FE1B4F" w:rsidP="00F25912" w:rsidRDefault="00FE1B4F" w14:paraId="2C13EE3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13A7384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FE1B4F" w:rsidP="00F25912" w:rsidRDefault="00EA31D5" w14:paraId="1126FCBF" w14:textId="57E952D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BOŠTJAN PETUČNIK</w:t>
            </w:r>
          </w:p>
        </w:tc>
      </w:tr>
      <w:tr w:rsidR="00FE1B4F" w:rsidTr="6D556629" w14:paraId="04C55066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25BB4DD0" w14:textId="36D4ED66">
            <w:pPr>
              <w:rPr>
                <w:rFonts w:cstheme="minorHAnsi"/>
              </w:rPr>
            </w:pPr>
            <w:r>
              <w:rPr>
                <w:rFonts w:cstheme="minorHAnsi"/>
              </w:rPr>
              <w:t>M8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FE1B4F" w:rsidP="00FE1B4F" w:rsidRDefault="00FE1B4F" w14:paraId="1DA4ED78" w14:textId="18214CA8">
            <w:pPr>
              <w:rPr>
                <w:rFonts w:cstheme="minorHAnsi"/>
              </w:rPr>
            </w:pPr>
            <w:r>
              <w:rPr>
                <w:rFonts w:cstheme="minorHAnsi"/>
              </w:rPr>
              <w:t>Podjetništvo v stroki (</w:t>
            </w:r>
            <w:r w:rsidR="00537388">
              <w:rPr>
                <w:rFonts w:cstheme="minorHAnsi"/>
              </w:rPr>
              <w:t>4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="00FE1B4F" w:rsidP="00F25912" w:rsidRDefault="00FE1B4F" w14:paraId="5B36E45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63E1DB7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FE1B4F" w:rsidP="00F25912" w:rsidRDefault="00FE1B4F" w14:paraId="6AACDDC9" w14:textId="6C5A905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BOŠTJAN PETUČNIK</w:t>
            </w:r>
          </w:p>
        </w:tc>
      </w:tr>
      <w:tr w:rsidR="00FE1B4F" w:rsidTr="6D556629" w14:paraId="541022BA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1137F063" w14:textId="7D0BF42C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</w:t>
            </w:r>
            <w:r>
              <w:rPr>
                <w:rFonts w:cstheme="minorHAnsi"/>
              </w:rPr>
              <w:t>9</w:t>
            </w:r>
            <w:r w:rsidR="005C6056">
              <w:rPr>
                <w:rFonts w:cstheme="minorHAnsi"/>
              </w:rPr>
              <w:t xml:space="preserve"> ali M10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DD75BF" w:rsidR="00FE1B4F" w:rsidP="00FE1B4F" w:rsidRDefault="00FE1B4F" w14:paraId="2A0DB792" w14:textId="1159D586">
            <w:pPr>
              <w:rPr>
                <w:rFonts w:cstheme="minorHAnsi"/>
              </w:rPr>
            </w:pPr>
            <w:r>
              <w:rPr>
                <w:rFonts w:cstheme="minorHAnsi"/>
              </w:rPr>
              <w:t>Modeliranje nohtov</w:t>
            </w:r>
            <w:r w:rsidRPr="00DD75BF">
              <w:rPr>
                <w:rFonts w:cstheme="minorHAnsi"/>
              </w:rPr>
              <w:t xml:space="preserve"> </w:t>
            </w:r>
            <w:r w:rsidR="005C6056">
              <w:rPr>
                <w:rFonts w:cstheme="minorHAnsi"/>
              </w:rPr>
              <w:t>ali oblikovanje namenskih pričesk (izbirno)</w:t>
            </w:r>
            <w:r w:rsidR="00257479">
              <w:rPr>
                <w:rFonts w:cstheme="minorHAnsi"/>
              </w:rPr>
              <w:t xml:space="preserve"> </w:t>
            </w:r>
            <w:r w:rsidRPr="00DD75BF">
              <w:rPr>
                <w:rFonts w:cstheme="minorHAnsi"/>
              </w:rPr>
              <w:t>(1</w:t>
            </w:r>
            <w:r w:rsidR="00537388">
              <w:rPr>
                <w:rFonts w:cstheme="minorHAnsi"/>
              </w:rPr>
              <w:t>2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6B4818F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47F23C5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5549BB" w14:paraId="33014DBD" w14:textId="2E664C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MONIKA DOKL</w:t>
            </w:r>
          </w:p>
        </w:tc>
      </w:tr>
      <w:tr w:rsidR="00FE1B4F" w:rsidTr="6D556629" w14:paraId="315EEC0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0A1115F6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E1B4F" w:rsidRDefault="00FE1B4F" w14:paraId="4C84306B" w14:textId="05C31E50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Praktično usposabljanje z delom pri delodajalcu</w:t>
            </w:r>
            <w:r w:rsidR="009D68BA">
              <w:rPr>
                <w:rFonts w:cstheme="minorHAnsi"/>
              </w:rPr>
              <w:t xml:space="preserve"> </w:t>
            </w:r>
            <w:r w:rsidR="0051777B">
              <w:rPr>
                <w:rFonts w:cstheme="minorHAnsi"/>
              </w:rPr>
              <w:t>–</w:t>
            </w:r>
            <w:r w:rsidR="009D68BA">
              <w:rPr>
                <w:rFonts w:cstheme="minorHAnsi"/>
              </w:rPr>
              <w:t xml:space="preserve"> PUD</w:t>
            </w:r>
            <w:r w:rsidR="0051777B">
              <w:rPr>
                <w:rFonts w:cstheme="minorHAnsi"/>
              </w:rPr>
              <w:t xml:space="preserve"> </w:t>
            </w:r>
            <w:r w:rsidRPr="00DD75BF">
              <w:rPr>
                <w:rFonts w:cstheme="minorHAnsi"/>
              </w:rPr>
              <w:t>(</w:t>
            </w:r>
            <w:r w:rsidR="00537388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82117F" w14:paraId="06425F9A" w14:textId="7B8ED0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BOJANA GALIČ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82117F" w14:paraId="3B5A4B8C" w14:textId="6DABFE5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BOJANA GALIČ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82117F" w14:paraId="121100F8" w14:textId="2FD1C9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BOJANA GALIČ</w:t>
            </w:r>
          </w:p>
        </w:tc>
      </w:tr>
      <w:tr w:rsidR="00FE1B4F" w:rsidTr="6D556629" w14:paraId="723616D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2191C2C1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6F337C" w:rsidP="00FE1B4F" w:rsidRDefault="00FE1B4F" w14:paraId="5E001696" w14:textId="30FD10B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446F4F2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FE1B4F" w:rsidP="00F25912" w:rsidRDefault="00FE1B4F" w14:paraId="7D3D9DF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FE1B4F" w14:paraId="3FE2933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name="_Hlk21267951" w:id="1"/>
            <w:r w:rsidRPr="00DD75BF">
              <w:rPr>
                <w:rFonts w:cstheme="minorHAnsi"/>
                <w:sz w:val="16"/>
                <w:szCs w:val="16"/>
              </w:rPr>
              <w:t>FOMB, KROŽKI</w:t>
            </w:r>
            <w:bookmarkEnd w:id="1"/>
          </w:p>
        </w:tc>
      </w:tr>
      <w:tr w:rsidR="00FE1B4F" w:rsidTr="6D556629" w14:paraId="0E09E31C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20164378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6F337C" w:rsidP="00FE1B4F" w:rsidRDefault="00184218" w14:paraId="3EFC3D0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Aktivno državljanstvo</w:t>
            </w:r>
          </w:p>
          <w:p w:rsidRPr="00DD75BF" w:rsidR="00FE1B4F" w:rsidP="00FE1B4F" w:rsidRDefault="006F337C" w14:paraId="112709AB" w14:textId="6D782272">
            <w:pPr>
              <w:rPr>
                <w:rFonts w:cstheme="minorHAnsi"/>
              </w:rPr>
            </w:pPr>
            <w:r>
              <w:rPr>
                <w:rFonts w:cstheme="minorHAnsi"/>
              </w:rPr>
              <w:t>30 ur</w:t>
            </w:r>
            <w:r w:rsidR="00184218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21AAAC01" w14:textId="34CE607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FE1B4F" w:rsidP="00F25912" w:rsidRDefault="00FE1B4F" w14:paraId="2B9575C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FE1B4F" w:rsidP="00F25912" w:rsidRDefault="006F337C" w14:paraId="7E8E25B3" w14:textId="5FC28AD0">
            <w:pPr>
              <w:jc w:val="center"/>
            </w:pPr>
            <w:r w:rsidRPr="6D556629" w:rsidR="7F7EEF10">
              <w:rPr>
                <w:rFonts w:cs="Calibri" w:cstheme="minorAscii"/>
                <w:sz w:val="16"/>
                <w:szCs w:val="16"/>
              </w:rPr>
              <w:t>FLIS RENATO</w:t>
            </w:r>
          </w:p>
          <w:p w:rsidRPr="00DD75BF" w:rsidR="00FE1B4F" w:rsidP="00F25912" w:rsidRDefault="006F337C" w14:paraId="1FD373B0" w14:textId="25E1F7F9">
            <w:pPr>
              <w:jc w:val="center"/>
            </w:pPr>
            <w:r w:rsidRPr="6D556629" w:rsidR="7C7D0DB5">
              <w:rPr>
                <w:rFonts w:cs="Calibri" w:cstheme="minorAscii"/>
                <w:sz w:val="16"/>
                <w:szCs w:val="16"/>
              </w:rPr>
              <w:t>MOJCA KEREC</w:t>
            </w:r>
          </w:p>
        </w:tc>
      </w:tr>
      <w:tr w:rsidR="00FE1B4F" w:rsidTr="6D556629" w14:paraId="5D866124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FE1B4F" w:rsidP="00FE1B4F" w:rsidRDefault="00FE1B4F" w14:paraId="23A62A9C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14173C" w:rsidP="0014173C" w:rsidRDefault="0014173C" w14:paraId="60C2B083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II (Nemščina 2/ Angleščina 2) </w:t>
            </w:r>
          </w:p>
          <w:p w:rsidRPr="0095338D" w:rsidR="00FE1B4F" w:rsidP="0014173C" w:rsidRDefault="0014173C" w14:paraId="38BD5F4A" w14:textId="27FA764C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95338D" w:rsidR="00FE1B4F" w:rsidP="00F25912" w:rsidRDefault="00FE1B4F" w14:paraId="53FD71B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5338D">
              <w:rPr>
                <w:rFonts w:cstheme="minorHAnsi"/>
                <w:sz w:val="16"/>
                <w:szCs w:val="16"/>
              </w:rPr>
              <w:t>IRENA LABAŠ (ANG)</w:t>
            </w:r>
          </w:p>
          <w:p w:rsidRPr="0095338D" w:rsidR="00FE1B4F" w:rsidP="00F25912" w:rsidRDefault="00FE1B4F" w14:paraId="3CFFB55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5338D">
              <w:rPr>
                <w:rFonts w:cstheme="minorHAnsi"/>
                <w:sz w:val="16"/>
                <w:szCs w:val="16"/>
              </w:rPr>
              <w:t>PETRA ŠRAJ (NEM)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95338D" w:rsidR="000A55C5" w:rsidP="00F25912" w:rsidRDefault="000A55C5" w14:paraId="3093DDF8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5338D">
              <w:rPr>
                <w:rFonts w:cstheme="minorHAnsi"/>
                <w:sz w:val="16"/>
                <w:szCs w:val="16"/>
              </w:rPr>
              <w:t>IRENA LABAŠ (ANG)</w:t>
            </w:r>
          </w:p>
          <w:p w:rsidRPr="0095338D" w:rsidR="00FE1B4F" w:rsidP="00F25912" w:rsidRDefault="000A55C5" w14:paraId="30F790BD" w14:textId="33B74E3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5338D">
              <w:rPr>
                <w:rFonts w:cstheme="minorHAnsi"/>
                <w:sz w:val="16"/>
                <w:szCs w:val="16"/>
              </w:rPr>
              <w:t>PETRA ŠRAJ (NEM)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95338D" w:rsidR="00FE1B4F" w:rsidP="00F25912" w:rsidRDefault="00FE1B4F" w14:paraId="3DF0E4CD" w14:textId="1BAEAADB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</w:tbl>
    <w:p w:rsidR="00191AEF" w:rsidRDefault="00191AEF" w14:paraId="12E41BB6" w14:textId="2B0E015B"/>
    <w:p w:rsidRPr="00DD75BF" w:rsidR="00DD75BF" w:rsidP="00DD75BF" w:rsidRDefault="00DD75BF" w14:paraId="3C2850B0" w14:textId="77777777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Izobraževalni program je ovrednoten s 180 kreditnimi  točkami (KT).</w:t>
      </w:r>
    </w:p>
    <w:p w:rsidR="003A1CFC" w:rsidP="00DD75BF" w:rsidRDefault="003A1CFC" w14:paraId="1D816CC5" w14:textId="77777777">
      <w:pPr>
        <w:rPr>
          <w:b/>
          <w:sz w:val="28"/>
          <w:szCs w:val="28"/>
        </w:rPr>
      </w:pPr>
    </w:p>
    <w:p w:rsidR="00DD75BF" w:rsidP="00DD75BF" w:rsidRDefault="00DD75BF" w14:paraId="7B631445" w14:textId="09368B00">
      <w:pPr>
        <w:rPr>
          <w:b/>
          <w:sz w:val="28"/>
          <w:szCs w:val="28"/>
        </w:rPr>
      </w:pPr>
      <w:r w:rsidRPr="00DD75BF">
        <w:rPr>
          <w:b/>
          <w:sz w:val="28"/>
          <w:szCs w:val="28"/>
        </w:rPr>
        <w:t>OBVEZNI NAČINI OCENJEVANJA ZNANJA</w:t>
      </w:r>
    </w:p>
    <w:tbl>
      <w:tblPr>
        <w:tblW w:w="826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3133"/>
        <w:gridCol w:w="1210"/>
        <w:gridCol w:w="1206"/>
        <w:gridCol w:w="1223"/>
        <w:gridCol w:w="1496"/>
      </w:tblGrid>
      <w:tr w:rsidR="00DD75BF" w:rsidTr="355672ED" w14:paraId="002986E2" w14:textId="77777777">
        <w:trPr>
          <w:trHeight w:val="113"/>
          <w:tblHeader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77EFF736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Programske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4BEBC5EE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Ustno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2F152A48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Pisno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5A03D86F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Izdelek oz. storitev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6092F0B7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Drugo</w:t>
            </w:r>
          </w:p>
        </w:tc>
      </w:tr>
      <w:tr w:rsidR="00DD75BF" w:rsidTr="355672ED" w14:paraId="6AC23F51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54283CE1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Slovenščina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26B4671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1E3E666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F0AB95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975E43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24A3AB9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903FEF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Tuji jezik 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959ED5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9F36D7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ABA301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D2AF8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79142F2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35FAEE3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6918174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4720384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A1CB0D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9BA3F1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1DF06E0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1661A92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Umetnost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BA25F9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F39B5F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4407831A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F3D4E44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25F1C48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2BB9EEF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Naravoslovje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17114D34" w14:textId="381246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DCB84B5" w14:textId="46972B96">
            <w:pPr>
              <w:jc w:val="center"/>
            </w:pPr>
            <w:r w:rsidRPr="355672ED" w:rsidR="355672ED"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3AECBC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3CD4C3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4E822002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470D544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Družboslovje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566C41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27E7FB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9F5D6D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73F9D4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373C9400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DD75BF" w14:paraId="7112DDCA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Športna vzgoja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BD3924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7E9EBBD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2A98835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7F46E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oproščen</w:t>
            </w:r>
          </w:p>
        </w:tc>
      </w:tr>
      <w:tr w:rsidR="00DD75BF" w:rsidTr="355672ED" w14:paraId="3E11C475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9356D1" w14:paraId="2A06A662" w14:textId="7AE0D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Osnove frizerstva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29C408" w14:textId="198B3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F25912" w14:paraId="49525D38" w14:textId="0CF4A9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415048" w14:paraId="77CEFFE9" w14:textId="40926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B3C944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65869EB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9356D1" w14:paraId="4AAA93B8" w14:textId="074A3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Frizerstvo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CF1E42C" w14:textId="3D35B9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13782D" w14:paraId="36CB15CC" w14:textId="0184A2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280FF439" w14:textId="47E90E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71902A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3417082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9356D1" w14:paraId="7884F16E" w14:textId="212E7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Moška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1F2F065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A1226EB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556BE8E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7D1BB9C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356D1" w:rsidTr="355672ED" w14:paraId="7F618034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356D1" w:rsidP="00760ADF" w:rsidRDefault="009356D1" w14:paraId="448F77A9" w14:textId="5B0F1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Ženska praksa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4EEE75F2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2D2F9FC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171261FA" w14:textId="6DA92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374579E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356D1" w:rsidTr="355672ED" w14:paraId="6CFD467C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9356D1" w:rsidP="00760ADF" w:rsidRDefault="009356D1" w14:paraId="5D5276F0" w14:textId="645F4E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Ličenje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3FA9BC1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F25912" w14:paraId="6DA09AB6" w14:textId="7F0003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415048" w14:paraId="455C1D58" w14:textId="5BDF53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79DEA21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15CD814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DD75BF" w:rsidP="00760ADF" w:rsidRDefault="009356D1" w14:paraId="72A131CF" w14:textId="65A70C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Nega rok in nohtov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D00CA6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E3200D" w14:paraId="1260F8EE" w14:textId="0A31D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415048" w14:paraId="2D3A8872" w14:textId="369DB9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99149EB" w14:textId="77777777">
            <w:pPr>
              <w:rPr>
                <w:sz w:val="24"/>
                <w:szCs w:val="24"/>
              </w:rPr>
            </w:pPr>
          </w:p>
        </w:tc>
      </w:tr>
      <w:tr w:rsidR="00415048" w:rsidTr="355672ED" w14:paraId="247A0EF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5048" w:rsidP="00760ADF" w:rsidRDefault="00415048" w14:paraId="0D17ECAD" w14:textId="0888A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Napredne tehnike 1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69DF544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37B21BAA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C53538" w:rsidR="00415048" w:rsidP="00760ADF" w:rsidRDefault="00415048" w14:paraId="46DC0EBE" w14:textId="49F7B396">
            <w:pPr>
              <w:jc w:val="center"/>
              <w:rPr>
                <w:color w:val="FF0000"/>
                <w:sz w:val="24"/>
                <w:szCs w:val="24"/>
              </w:rPr>
            </w:pPr>
            <w:r w:rsidRPr="00415048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032E5B87" w14:textId="77777777">
            <w:pPr>
              <w:rPr>
                <w:sz w:val="24"/>
                <w:szCs w:val="24"/>
              </w:rPr>
            </w:pPr>
          </w:p>
        </w:tc>
      </w:tr>
      <w:tr w:rsidR="00415048" w:rsidTr="355672ED" w14:paraId="162B6540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5048" w:rsidP="00760ADF" w:rsidRDefault="00415048" w14:paraId="07E354B6" w14:textId="57ABC1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Napredne tehnike 2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37357B0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19BE464A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C53538" w:rsidR="00415048" w:rsidP="00760ADF" w:rsidRDefault="00415048" w14:paraId="339B50F0" w14:textId="28675B1C">
            <w:pPr>
              <w:jc w:val="center"/>
              <w:rPr>
                <w:color w:val="FF0000"/>
                <w:sz w:val="24"/>
                <w:szCs w:val="24"/>
              </w:rPr>
            </w:pPr>
            <w:r w:rsidRPr="00415048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687CC8AC" w14:textId="77777777">
            <w:pPr>
              <w:rPr>
                <w:sz w:val="24"/>
                <w:szCs w:val="24"/>
              </w:rPr>
            </w:pPr>
          </w:p>
        </w:tc>
      </w:tr>
      <w:tr w:rsidR="00415048" w:rsidTr="355672ED" w14:paraId="17605CD1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15048" w:rsidP="00760ADF" w:rsidRDefault="00415048" w14:paraId="4D3943F9" w14:textId="5AB76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Napredne tehnike 3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28F17589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5236C69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C53538" w:rsidR="00415048" w:rsidP="00760ADF" w:rsidRDefault="00415048" w14:paraId="1A6D3CB7" w14:textId="201F0A9B">
            <w:pPr>
              <w:jc w:val="center"/>
              <w:rPr>
                <w:color w:val="FF0000"/>
                <w:sz w:val="24"/>
                <w:szCs w:val="24"/>
              </w:rPr>
            </w:pPr>
            <w:r w:rsidRPr="00415048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415048" w:rsidP="00760ADF" w:rsidRDefault="00415048" w14:paraId="6BBEF23F" w14:textId="77777777">
            <w:pPr>
              <w:rPr>
                <w:sz w:val="24"/>
                <w:szCs w:val="24"/>
              </w:rPr>
            </w:pPr>
          </w:p>
        </w:tc>
      </w:tr>
      <w:tr w:rsidR="00DD75BF" w:rsidTr="355672ED" w14:paraId="456328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9356D1" w14:paraId="07E66B60" w14:textId="48F7F62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Lasničarski</w:t>
            </w:r>
            <w:proofErr w:type="spellEnd"/>
            <w:r>
              <w:rPr>
                <w:sz w:val="24"/>
                <w:szCs w:val="24"/>
              </w:rPr>
              <w:t xml:space="preserve"> izdelki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DB1F3C7" w14:textId="6BAA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1EE1F21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9356D1" w14:paraId="5D10F2D5" w14:textId="01180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E40C21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638B936F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9356D1" w14:paraId="0812B471" w14:textId="54BEB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Digitalna pismenost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0A11A88" w14:textId="7969B8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F83B82F" w14:textId="67E4AF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3E67DE" w14:paraId="0B3DC8AE" w14:textId="4B27D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487A6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6C2921DB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9356D1" w14:paraId="38C8E993" w14:textId="33914B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Poslovna komunikacija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EB57AC8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33FDFB" w14:textId="681C6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A37048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5175BC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727EC7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9356D1" w14:paraId="0104C7B9" w14:textId="2CA9D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Podjetništvo v stroki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F6EACBF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3E5D92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C79FB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C48089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356D1" w:rsidTr="355672ED" w14:paraId="365CEBF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4B6B45C9" w14:textId="4955F3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Modeliranje nohtov</w:t>
            </w:r>
            <w:r w:rsidR="005C6056">
              <w:rPr>
                <w:sz w:val="24"/>
                <w:szCs w:val="24"/>
              </w:rPr>
              <w:t xml:space="preserve"> ali oblikovanje namenskih pričesk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6D610E47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3F6DA6F7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6CAB1E3B" w14:textId="58425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7BB3A8B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0749B66D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4C5A9D3" w14:textId="6712A67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</w:t>
            </w:r>
            <w:r w:rsidR="0051777B"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jezik II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E10BCF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32E7492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83AF642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906070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355672ED" w14:paraId="638FEFDA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1E81D42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Praktično usposabljanje z delom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0B74684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219121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16D8CC6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1626A4E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9356D1" w:rsidTr="355672ED" w14:paraId="74A4BBCE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50EE4BFA" w14:textId="74DE7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Aktivno državljanstvo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60E59A73" w14:textId="20870B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6363057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9356D1" w14:paraId="68D4ADD2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9356D1" w:rsidP="00760ADF" w:rsidRDefault="006F337C" w14:paraId="421D2F19" w14:textId="0AD13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glede na dejavnost</w:t>
            </w:r>
          </w:p>
        </w:tc>
      </w:tr>
      <w:tr w:rsidR="007F479D" w:rsidTr="355672ED" w14:paraId="2E7B2ED8" w14:textId="77777777">
        <w:trPr>
          <w:trHeight w:val="113"/>
          <w:jc w:val="center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F479D" w:rsidP="007F479D" w:rsidRDefault="007F479D" w14:paraId="23F16D2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Interesne dejavnosti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F479D" w:rsidP="007F479D" w:rsidRDefault="007F479D" w14:paraId="7FF5BE78" w14:textId="3B9198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F479D" w:rsidP="007F479D" w:rsidRDefault="007F479D" w14:paraId="1198F61C" w14:textId="4DDD3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F479D" w:rsidP="007F479D" w:rsidRDefault="007F479D" w14:paraId="34265508" w14:textId="1FBDC2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7F479D" w:rsidP="007F479D" w:rsidRDefault="007F479D" w14:paraId="3D98EAF9" w14:textId="548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glede na dejavnost</w:t>
            </w:r>
          </w:p>
        </w:tc>
      </w:tr>
    </w:tbl>
    <w:p w:rsidR="006F337C" w:rsidP="003A1CFC" w:rsidRDefault="006F337C" w14:paraId="6E3CFC56" w14:textId="77777777">
      <w:pPr>
        <w:spacing w:after="0" w:line="240" w:lineRule="auto"/>
        <w:rPr>
          <w:b/>
          <w:sz w:val="24"/>
          <w:szCs w:val="24"/>
        </w:rPr>
      </w:pPr>
      <w:bookmarkStart w:name="_Toc175459556" w:id="2"/>
      <w:bookmarkStart w:name="_Toc91138735" w:id="3"/>
    </w:p>
    <w:p w:rsidRPr="00DD75BF" w:rsidR="00DD75BF" w:rsidP="003A1CFC" w:rsidRDefault="00DD75BF" w14:paraId="208C19B4" w14:textId="7FF0FE36">
      <w:pPr>
        <w:spacing w:after="0"/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Pogoji za dokončanje</w:t>
      </w:r>
      <w:bookmarkEnd w:id="2"/>
      <w:bookmarkEnd w:id="3"/>
    </w:p>
    <w:p w:rsidRPr="00DD75BF" w:rsidR="00DD75BF" w:rsidP="00257479" w:rsidRDefault="00DD75BF" w14:paraId="39C2C04B" w14:textId="28B3D43C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Za dokončanje izobraževanja in pridobitev izobrazbe mora </w:t>
      </w:r>
      <w:r w:rsidR="00257479">
        <w:rPr>
          <w:sz w:val="24"/>
          <w:szCs w:val="24"/>
        </w:rPr>
        <w:t xml:space="preserve">biti </w:t>
      </w:r>
      <w:r w:rsidRPr="00DD75BF">
        <w:rPr>
          <w:sz w:val="24"/>
          <w:szCs w:val="24"/>
        </w:rPr>
        <w:t xml:space="preserve">kandidat </w:t>
      </w:r>
      <w:r w:rsidR="00257479">
        <w:rPr>
          <w:sz w:val="24"/>
          <w:szCs w:val="24"/>
        </w:rPr>
        <w:t>pozitivno ocenjen</w:t>
      </w:r>
      <w:r w:rsidRPr="00DD75BF">
        <w:rPr>
          <w:sz w:val="24"/>
          <w:szCs w:val="24"/>
        </w:rPr>
        <w:t xml:space="preserve"> pri:</w:t>
      </w:r>
    </w:p>
    <w:p w:rsidRPr="00DD75BF" w:rsidR="00DD75BF" w:rsidP="00F014F2" w:rsidRDefault="00DD75BF" w14:paraId="7F57D608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splošnoizobraževalnih predmetih,</w:t>
      </w:r>
    </w:p>
    <w:p w:rsidRPr="00DD75BF" w:rsidR="00DD75BF" w:rsidP="00F014F2" w:rsidRDefault="00DD75BF" w14:paraId="67BAFA79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obveznih strokovnih modulih,</w:t>
      </w:r>
    </w:p>
    <w:p w:rsidRPr="00DD75BF" w:rsidR="00DD75BF" w:rsidP="00F014F2" w:rsidRDefault="00DD75BF" w14:paraId="0B27E0A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izbirnih strokovnih modulih,</w:t>
      </w:r>
    </w:p>
    <w:p w:rsidRPr="00DD75BF" w:rsidR="00DD75BF" w:rsidP="00DD75BF" w:rsidRDefault="00DD75BF" w14:paraId="13E33C32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 xml:space="preserve">odprtem delu </w:t>
      </w:r>
      <w:proofErr w:type="spellStart"/>
      <w:r w:rsidRPr="00DD75BF">
        <w:rPr>
          <w:sz w:val="24"/>
          <w:szCs w:val="24"/>
        </w:rPr>
        <w:t>kurikula</w:t>
      </w:r>
      <w:proofErr w:type="spellEnd"/>
      <w:r w:rsidRPr="00DD75BF">
        <w:rPr>
          <w:sz w:val="24"/>
          <w:szCs w:val="24"/>
        </w:rPr>
        <w:t>.</w:t>
      </w:r>
    </w:p>
    <w:p w:rsidRPr="00DD75BF" w:rsidR="00DD75BF" w:rsidP="00257479" w:rsidRDefault="00DD75BF" w14:paraId="0F88FA7F" w14:textId="77777777">
      <w:pPr>
        <w:spacing w:before="240"/>
        <w:rPr>
          <w:sz w:val="24"/>
          <w:szCs w:val="24"/>
        </w:rPr>
      </w:pPr>
      <w:r w:rsidRPr="00DD75BF">
        <w:rPr>
          <w:sz w:val="24"/>
          <w:szCs w:val="24"/>
        </w:rPr>
        <w:t>Poleg tega mora opraviti:</w:t>
      </w:r>
    </w:p>
    <w:p w:rsidR="00DD75BF" w:rsidP="00F014F2" w:rsidRDefault="00DD75BF" w14:paraId="14FE93AF" w14:textId="188AB901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interesne dejavnosti,</w:t>
      </w:r>
    </w:p>
    <w:p w:rsidRPr="00DD75BF" w:rsidR="006F337C" w:rsidP="00F014F2" w:rsidRDefault="006F337C" w14:paraId="1CE8210D" w14:textId="5189ADF9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aktivno državljanstvo</w:t>
      </w:r>
      <w:r w:rsidR="0051777B">
        <w:rPr>
          <w:sz w:val="24"/>
          <w:szCs w:val="24"/>
        </w:rPr>
        <w:t>,</w:t>
      </w:r>
    </w:p>
    <w:p w:rsidRPr="00DD75BF" w:rsidR="00DD75BF" w:rsidP="00F014F2" w:rsidRDefault="00DD75BF" w14:paraId="0574673C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obveznosti pri praktičnem usposabljanju z delom, </w:t>
      </w:r>
    </w:p>
    <w:p w:rsidRPr="00DD75BF" w:rsidR="00DD75BF" w:rsidP="00DD75BF" w:rsidRDefault="00DD75BF" w14:paraId="5DA92749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>zaključni izpit.</w:t>
      </w:r>
    </w:p>
    <w:p w:rsidRPr="00DD75BF" w:rsidR="00DD75BF" w:rsidP="00257479" w:rsidRDefault="00DD75BF" w14:paraId="3D550817" w14:textId="77777777">
      <w:pPr>
        <w:spacing w:before="240"/>
        <w:rPr>
          <w:sz w:val="24"/>
          <w:szCs w:val="24"/>
        </w:rPr>
      </w:pPr>
      <w:r w:rsidRPr="00DD75BF">
        <w:rPr>
          <w:sz w:val="24"/>
          <w:szCs w:val="24"/>
        </w:rPr>
        <w:t>Pred pristopom k zaključnemu izpitu mora imeti kandidat poravnane vse finančne obveznosti iz naslova izobraževanja odraslih.</w:t>
      </w:r>
    </w:p>
    <w:p w:rsidRPr="00DD75BF" w:rsidR="00DD75BF" w:rsidP="00DD75BF" w:rsidRDefault="00DD75BF" w14:paraId="02243BC4" w14:textId="77777777">
      <w:pPr>
        <w:rPr>
          <w:sz w:val="24"/>
          <w:szCs w:val="24"/>
        </w:rPr>
      </w:pPr>
      <w:r w:rsidRPr="00DD75BF">
        <w:rPr>
          <w:sz w:val="24"/>
          <w:szCs w:val="24"/>
        </w:rPr>
        <w:t>Zaključni izpit obsega:</w:t>
      </w:r>
    </w:p>
    <w:p w:rsidRPr="00DD75BF" w:rsidR="00DD75BF" w:rsidP="00DD75BF" w:rsidRDefault="00DD75BF" w14:paraId="431586C6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>pisni in ustni izpit iz slovenščine,</w:t>
      </w:r>
    </w:p>
    <w:p w:rsidRPr="00DD75BF" w:rsidR="00DD75BF" w:rsidP="00F54362" w:rsidRDefault="00F54362" w14:paraId="5356B961" w14:textId="53C997BD">
      <w:pPr>
        <w:numPr>
          <w:ilvl w:val="0"/>
          <w:numId w:val="2"/>
        </w:numPr>
        <w:rPr>
          <w:sz w:val="24"/>
          <w:szCs w:val="24"/>
        </w:rPr>
      </w:pPr>
      <w:r w:rsidRPr="00F54362">
        <w:rPr>
          <w:sz w:val="24"/>
          <w:szCs w:val="24"/>
        </w:rPr>
        <w:t>storitev in zagovor</w:t>
      </w:r>
      <w:r>
        <w:rPr>
          <w:sz w:val="24"/>
          <w:szCs w:val="24"/>
        </w:rPr>
        <w:t>.</w:t>
      </w:r>
    </w:p>
    <w:sectPr w:rsidRPr="00DD75BF" w:rsidR="00DD75BF" w:rsidSect="00DD75BF">
      <w:headerReference w:type="default" r:id="rId7"/>
      <w:pgSz w:w="11906" w:h="16838" w:orient="portrait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617" w:rsidP="00C23BD8" w:rsidRDefault="00DD6617" w14:paraId="28D28EFA" w14:textId="77777777">
      <w:pPr>
        <w:spacing w:after="0" w:line="240" w:lineRule="auto"/>
      </w:pPr>
      <w:r>
        <w:separator/>
      </w:r>
    </w:p>
  </w:endnote>
  <w:endnote w:type="continuationSeparator" w:id="0">
    <w:p w:rsidR="00DD6617" w:rsidP="00C23BD8" w:rsidRDefault="00DD6617" w14:paraId="6435CC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617" w:rsidP="00C23BD8" w:rsidRDefault="00DD6617" w14:paraId="3ECE2BB6" w14:textId="77777777">
      <w:pPr>
        <w:spacing w:after="0" w:line="240" w:lineRule="auto"/>
      </w:pPr>
      <w:r>
        <w:separator/>
      </w:r>
    </w:p>
  </w:footnote>
  <w:footnote w:type="continuationSeparator" w:id="0">
    <w:p w:rsidR="00DD6617" w:rsidP="00C23BD8" w:rsidRDefault="00DD6617" w14:paraId="0723188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C23BD8" w:rsidRDefault="00C23BD8" w14:paraId="12E41BCF" w14:textId="77777777">
    <w:pPr>
      <w:pStyle w:val="Glava"/>
    </w:pP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12E41BD0" wp14:editId="12E41BD1">
          <wp:simplePos x="0" y="0"/>
          <wp:positionH relativeFrom="column">
            <wp:posOffset>-880746</wp:posOffset>
          </wp:positionH>
          <wp:positionV relativeFrom="paragraph">
            <wp:posOffset>-430530</wp:posOffset>
          </wp:positionV>
          <wp:extent cx="7515225" cy="122685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redinska_poravnava_BARV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106" cy="1237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4704C"/>
    <w:multiLevelType w:val="hybridMultilevel"/>
    <w:tmpl w:val="FA7AE3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EF"/>
    <w:rsid w:val="0003731F"/>
    <w:rsid w:val="000961FF"/>
    <w:rsid w:val="000A55C5"/>
    <w:rsid w:val="000F2727"/>
    <w:rsid w:val="000F405C"/>
    <w:rsid w:val="00106CF0"/>
    <w:rsid w:val="00112D5D"/>
    <w:rsid w:val="00121D53"/>
    <w:rsid w:val="00125541"/>
    <w:rsid w:val="0013782D"/>
    <w:rsid w:val="0014173C"/>
    <w:rsid w:val="00184218"/>
    <w:rsid w:val="001902D8"/>
    <w:rsid w:val="00191AEF"/>
    <w:rsid w:val="00257479"/>
    <w:rsid w:val="002A5B16"/>
    <w:rsid w:val="002E6785"/>
    <w:rsid w:val="003140A9"/>
    <w:rsid w:val="00324174"/>
    <w:rsid w:val="003839C4"/>
    <w:rsid w:val="0038620A"/>
    <w:rsid w:val="003A1CFC"/>
    <w:rsid w:val="003E587C"/>
    <w:rsid w:val="003E67DE"/>
    <w:rsid w:val="003F23A3"/>
    <w:rsid w:val="00415048"/>
    <w:rsid w:val="00437298"/>
    <w:rsid w:val="004658A4"/>
    <w:rsid w:val="004B6F52"/>
    <w:rsid w:val="0051726E"/>
    <w:rsid w:val="0051777B"/>
    <w:rsid w:val="00523C9E"/>
    <w:rsid w:val="00537388"/>
    <w:rsid w:val="005517F4"/>
    <w:rsid w:val="005549BB"/>
    <w:rsid w:val="005A44AD"/>
    <w:rsid w:val="005C6056"/>
    <w:rsid w:val="005E29EB"/>
    <w:rsid w:val="005E68D0"/>
    <w:rsid w:val="006177A0"/>
    <w:rsid w:val="0062648B"/>
    <w:rsid w:val="00630068"/>
    <w:rsid w:val="006717D7"/>
    <w:rsid w:val="006B576F"/>
    <w:rsid w:val="006C3E8E"/>
    <w:rsid w:val="006F337C"/>
    <w:rsid w:val="0072799B"/>
    <w:rsid w:val="00762197"/>
    <w:rsid w:val="00796527"/>
    <w:rsid w:val="007B12EB"/>
    <w:rsid w:val="007F479D"/>
    <w:rsid w:val="0082117F"/>
    <w:rsid w:val="009356D1"/>
    <w:rsid w:val="00943853"/>
    <w:rsid w:val="0095338D"/>
    <w:rsid w:val="009751AD"/>
    <w:rsid w:val="0097783E"/>
    <w:rsid w:val="009D0656"/>
    <w:rsid w:val="009D68BA"/>
    <w:rsid w:val="00A645A6"/>
    <w:rsid w:val="00AA283D"/>
    <w:rsid w:val="00AC2D67"/>
    <w:rsid w:val="00B31ACC"/>
    <w:rsid w:val="00B57E38"/>
    <w:rsid w:val="00B94E24"/>
    <w:rsid w:val="00C02A7C"/>
    <w:rsid w:val="00C126E5"/>
    <w:rsid w:val="00C23BD8"/>
    <w:rsid w:val="00C26EA3"/>
    <w:rsid w:val="00C53538"/>
    <w:rsid w:val="00C754B4"/>
    <w:rsid w:val="00C90FE9"/>
    <w:rsid w:val="00D776B6"/>
    <w:rsid w:val="00D77E73"/>
    <w:rsid w:val="00DD15FB"/>
    <w:rsid w:val="00DD6617"/>
    <w:rsid w:val="00DD75BF"/>
    <w:rsid w:val="00DE1A95"/>
    <w:rsid w:val="00DF6C2A"/>
    <w:rsid w:val="00E3200D"/>
    <w:rsid w:val="00E820A8"/>
    <w:rsid w:val="00E84058"/>
    <w:rsid w:val="00E96F09"/>
    <w:rsid w:val="00EA31D5"/>
    <w:rsid w:val="00EB0953"/>
    <w:rsid w:val="00F014F2"/>
    <w:rsid w:val="00F25912"/>
    <w:rsid w:val="00F41504"/>
    <w:rsid w:val="00F54362"/>
    <w:rsid w:val="00FE1B4F"/>
    <w:rsid w:val="0BF83FAB"/>
    <w:rsid w:val="11033EC5"/>
    <w:rsid w:val="1372A874"/>
    <w:rsid w:val="1A250903"/>
    <w:rsid w:val="27BEAA93"/>
    <w:rsid w:val="28C55BDB"/>
    <w:rsid w:val="2E31DFB3"/>
    <w:rsid w:val="325F0666"/>
    <w:rsid w:val="355672ED"/>
    <w:rsid w:val="4929DF05"/>
    <w:rsid w:val="4AFC4086"/>
    <w:rsid w:val="4D8DDB0A"/>
    <w:rsid w:val="4E348831"/>
    <w:rsid w:val="5530D946"/>
    <w:rsid w:val="6D556629"/>
    <w:rsid w:val="6DC1D185"/>
    <w:rsid w:val="77AEFC1D"/>
    <w:rsid w:val="7860EBF2"/>
    <w:rsid w:val="7B6FBFC8"/>
    <w:rsid w:val="7C7D0DB5"/>
    <w:rsid w:val="7CC5A9FA"/>
    <w:rsid w:val="7F7EE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slovTAB" w:customStyle="1">
    <w:name w:val="naslovTAB"/>
    <w:basedOn w:val="Navaden"/>
    <w:rsid w:val="00DD75BF"/>
    <w:pPr>
      <w:spacing w:before="120" w:after="120" w:line="240" w:lineRule="auto"/>
      <w:jc w:val="center"/>
    </w:pPr>
    <w:rPr>
      <w:rFonts w:ascii="Times New Roman" w:hAnsi="Times New Roman" w:eastAsia="Times New Roman" w:cs="Times New Roman"/>
      <w:b/>
      <w:caps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Andreja MEŠKO</dc:creator>
  <lastModifiedBy>Guest User</lastModifiedBy>
  <revision>9</revision>
  <lastPrinted>2025-10-23T10:00:00.0000000Z</lastPrinted>
  <dcterms:created xsi:type="dcterms:W3CDTF">2025-10-23T10:07:00.0000000Z</dcterms:created>
  <dcterms:modified xsi:type="dcterms:W3CDTF">2026-10-08T08:50:54.7974589Z</dcterms:modified>
</coreProperties>
</file>