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D75BF" w:rsidR="00DD75BF" w:rsidP="00BD7EA7" w:rsidRDefault="00DD75BF" w14:paraId="59117E8D" w14:textId="197CF666">
      <w:pPr>
        <w:jc w:val="center"/>
        <w:rPr>
          <w:b/>
          <w:sz w:val="32"/>
          <w:szCs w:val="32"/>
        </w:rPr>
      </w:pPr>
      <w:r w:rsidRPr="00DD75BF">
        <w:rPr>
          <w:b/>
          <w:sz w:val="32"/>
          <w:szCs w:val="32"/>
        </w:rPr>
        <w:t xml:space="preserve">PREDMETNIK: </w:t>
      </w:r>
      <w:r w:rsidR="00362B18">
        <w:rPr>
          <w:b/>
          <w:sz w:val="32"/>
          <w:szCs w:val="32"/>
        </w:rPr>
        <w:t>FRIZERSKI TEHNIK</w:t>
      </w:r>
    </w:p>
    <w:tbl>
      <w:tblPr>
        <w:tblW w:w="608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843"/>
        <w:gridCol w:w="2126"/>
        <w:gridCol w:w="1559"/>
        <w:gridCol w:w="1560"/>
      </w:tblGrid>
      <w:tr w:rsidR="00152EBB" w:rsidTr="173D8AEC" w14:paraId="70CD6C93" w14:textId="77777777">
        <w:trPr>
          <w:trHeight w:val="113"/>
          <w:tblHeader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4A28CD" w:rsidR="00152EBB" w:rsidP="00760ADF" w:rsidRDefault="00152EBB" w14:paraId="79EBB87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</w:p>
          <w:p w:rsidRPr="004A28CD" w:rsidR="00152EBB" w:rsidP="00760ADF" w:rsidRDefault="00152EBB" w14:paraId="631096A7" w14:textId="77777777">
            <w:pPr>
              <w:pStyle w:val="naslovTAB"/>
              <w:spacing w:before="0" w:after="0"/>
              <w:rPr>
                <w:caps w:val="0"/>
                <w:sz w:val="18"/>
                <w:szCs w:val="18"/>
              </w:rPr>
            </w:pPr>
            <w:r w:rsidRPr="004A28CD">
              <w:rPr>
                <w:caps w:val="0"/>
                <w:sz w:val="18"/>
                <w:szCs w:val="18"/>
              </w:rPr>
              <w:t>Oznaka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4A28CD" w:rsidR="00152EBB" w:rsidP="00760ADF" w:rsidRDefault="00152EBB" w14:paraId="0E707464" w14:textId="77777777">
            <w:pPr>
              <w:pStyle w:val="naslovTAB"/>
              <w:spacing w:before="0" w:after="0"/>
              <w:rPr>
                <w:sz w:val="18"/>
                <w:szCs w:val="18"/>
              </w:rPr>
            </w:pPr>
            <w:r w:rsidRPr="004A28CD">
              <w:rPr>
                <w:sz w:val="18"/>
                <w:szCs w:val="18"/>
              </w:rPr>
              <w:t>Programske enote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152EBB" w:rsidP="000015E4" w:rsidRDefault="00152EBB" w14:paraId="0B2DCD24" w14:textId="7A7071E4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1. letNIK</w:t>
            </w:r>
            <w:r w:rsidR="00864A8C">
              <w:rPr>
                <w:sz w:val="16"/>
                <w:szCs w:val="16"/>
              </w:rPr>
              <w:t xml:space="preserve"> (pti)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A72006" w:rsidR="00152EBB" w:rsidP="000015E4" w:rsidRDefault="00152EBB" w14:paraId="77238304" w14:textId="38C1175E">
            <w:pPr>
              <w:pStyle w:val="naslovTAB"/>
              <w:spacing w:before="0" w:after="0"/>
              <w:rPr>
                <w:sz w:val="16"/>
                <w:szCs w:val="16"/>
              </w:rPr>
            </w:pPr>
            <w:r w:rsidRPr="00A72006">
              <w:rPr>
                <w:sz w:val="16"/>
                <w:szCs w:val="16"/>
              </w:rPr>
              <w:t>2. letNIK</w:t>
            </w:r>
            <w:r w:rsidR="00864A8C">
              <w:rPr>
                <w:sz w:val="16"/>
                <w:szCs w:val="16"/>
              </w:rPr>
              <w:t xml:space="preserve"> (pti)</w:t>
            </w:r>
          </w:p>
        </w:tc>
      </w:tr>
      <w:tr w:rsidR="00152EBB" w:rsidTr="173D8AEC" w14:paraId="1DFF7C7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13CB3C0A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P1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152EBB" w:rsidP="00760ADF" w:rsidRDefault="00152EBB" w14:paraId="76CB1030" w14:textId="1DE2B2FB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Slovenščina (</w:t>
            </w:r>
            <w:r w:rsidR="00BD7EA7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6739095B" w14:textId="6300A294">
            <w:pPr>
              <w:jc w:val="center"/>
            </w:pPr>
            <w:r w:rsidRPr="745046EC" w:rsidR="745046EC">
              <w:rPr>
                <w:rFonts w:cs="Calibri" w:cstheme="minorAscii"/>
                <w:sz w:val="16"/>
                <w:szCs w:val="16"/>
              </w:rPr>
              <w:t>VALERIJA GAŠPARIČ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1228D515" w14:textId="7173B036">
            <w:pPr>
              <w:jc w:val="center"/>
            </w:pPr>
            <w:r w:rsidRPr="745046EC" w:rsidR="745046EC">
              <w:rPr>
                <w:rFonts w:cs="Calibri" w:cstheme="minorAscii"/>
                <w:sz w:val="16"/>
                <w:szCs w:val="16"/>
              </w:rPr>
              <w:t>VALERIJA GAŠPARIČ</w:t>
            </w:r>
          </w:p>
        </w:tc>
      </w:tr>
      <w:tr w:rsidR="00152EBB" w:rsidTr="173D8AEC" w14:paraId="606EE285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6D56E900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P2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3A3583EF" w14:textId="7FB010AD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Matematika (</w:t>
            </w:r>
            <w:r w:rsidR="00BD7EA7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173D8AEC" w:rsidRDefault="00BD7EA7" w14:paraId="3213470F" w14:textId="1C3EA26F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173D8AEC" w:rsidR="189D3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173D8AEC" w:rsidRDefault="00BD7EA7" w14:paraId="2899DF1F" w14:textId="18922980">
            <w:pPr>
              <w:pStyle w:val="Navaden"/>
              <w:jc w:val="center"/>
              <w:rPr>
                <w:rFonts w:ascii="Calibri" w:hAnsi="Calibri" w:eastAsia="Calibri" w:cs="Calibri"/>
                <w:noProof w:val="0"/>
                <w:sz w:val="16"/>
                <w:szCs w:val="16"/>
                <w:lang w:val="sl-SI"/>
              </w:rPr>
            </w:pPr>
            <w:r w:rsidRPr="173D8AEC" w:rsidR="189D3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sl-SI"/>
              </w:rPr>
              <w:t>DAMIJAN VISOČNIK</w:t>
            </w:r>
          </w:p>
        </w:tc>
      </w:tr>
      <w:tr w:rsidR="00152EBB" w:rsidTr="173D8AEC" w14:paraId="37AE58F0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18F4E30F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P3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BE5F32" w:rsidP="00BE5F32" w:rsidRDefault="00BE5F32" w14:paraId="6C932DD7" w14:textId="05A0AB7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Tuji jezik </w:t>
            </w:r>
            <w:r w:rsidR="008216A7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(Angleščina 1/ Nemščina1) </w:t>
            </w:r>
          </w:p>
          <w:p w:rsidRPr="00DD75BF" w:rsidR="00152EBB" w:rsidP="00BE5F32" w:rsidRDefault="00BE5F32" w14:paraId="05B768A8" w14:textId="65528850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745046EC" w:rsidRDefault="00152EBB" w14:paraId="68369CF7" w14:textId="137BD206">
            <w:pPr>
              <w:jc w:val="center"/>
              <w:rPr>
                <w:rFonts w:cs="Calibri" w:cstheme="minorAscii"/>
                <w:sz w:val="16"/>
                <w:szCs w:val="16"/>
              </w:rPr>
            </w:pPr>
            <w:r w:rsidRPr="745046EC" w:rsidR="745046EC">
              <w:rPr>
                <w:rFonts w:cs="Calibri" w:cstheme="minorAscii"/>
                <w:sz w:val="16"/>
                <w:szCs w:val="16"/>
              </w:rPr>
              <w:t>IRENA LABAŠ</w:t>
            </w:r>
            <w:r w:rsidRPr="745046EC" w:rsidR="745046EC">
              <w:rPr>
                <w:rFonts w:cs="Calibri" w:cstheme="minorAscii"/>
                <w:sz w:val="16"/>
                <w:szCs w:val="16"/>
              </w:rPr>
              <w:t xml:space="preserve"> (ANG)</w:t>
            </w:r>
          </w:p>
          <w:p w:rsidRPr="00DD75BF" w:rsidR="00152EBB" w:rsidP="000015E4" w:rsidRDefault="00152EBB" w14:paraId="1230A8D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PETRA ŠRAJ (NEM)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6FC921C8" w14:textId="595382F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IRENA LABAŠ</w:t>
            </w:r>
            <w:r w:rsidRPr="00DD75BF">
              <w:rPr>
                <w:rFonts w:cstheme="minorHAnsi"/>
                <w:sz w:val="16"/>
                <w:szCs w:val="16"/>
              </w:rPr>
              <w:t xml:space="preserve"> (ANG)</w:t>
            </w:r>
          </w:p>
          <w:p w:rsidRPr="00DD75BF" w:rsidR="00152EBB" w:rsidP="000015E4" w:rsidRDefault="00152EBB" w14:paraId="1221D6E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PETRA ŠRAJ (NEM)</w:t>
            </w:r>
          </w:p>
        </w:tc>
      </w:tr>
      <w:tr w:rsidR="006E34F0" w:rsidTr="173D8AEC" w14:paraId="1A1925A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6E34F0" w:rsidP="00760ADF" w:rsidRDefault="006E34F0" w14:paraId="750EF6E0" w14:textId="1FE3CDF9">
            <w:pPr>
              <w:rPr>
                <w:rFonts w:cstheme="minorHAnsi"/>
              </w:rPr>
            </w:pPr>
            <w:r>
              <w:rPr>
                <w:rFonts w:cstheme="minorHAnsi"/>
              </w:rPr>
              <w:t>P4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6E34F0" w:rsidP="00760ADF" w:rsidRDefault="006E34F0" w14:paraId="5A21F652" w14:textId="18E2E22D">
            <w:pPr>
              <w:rPr>
                <w:rFonts w:cstheme="minorHAnsi"/>
              </w:rPr>
            </w:pPr>
            <w:r>
              <w:rPr>
                <w:rFonts w:cstheme="minorHAnsi"/>
              </w:rPr>
              <w:t>Umetnost (</w:t>
            </w:r>
            <w:r w:rsidR="00AB69F8">
              <w:rPr>
                <w:rFonts w:cstheme="minorHAnsi"/>
              </w:rPr>
              <w:t>4</w:t>
            </w:r>
            <w:r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6E34F0" w:rsidP="000015E4" w:rsidRDefault="00904198" w14:paraId="63F386DF" w14:textId="1852AA3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STEVAN ČUKALAC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="006E34F0" w:rsidP="000015E4" w:rsidRDefault="006E34F0" w14:paraId="108A061C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52EBB" w:rsidTr="173D8AEC" w14:paraId="43A9464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3696B865" w14:textId="143F0BC9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 w:rsidR="006E34F0">
              <w:rPr>
                <w:rFonts w:cstheme="minorHAnsi"/>
              </w:rPr>
              <w:t>5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152EBB" w:rsidP="00760ADF" w:rsidRDefault="00142FF3" w14:paraId="4F2CBFED" w14:textId="3690907B">
            <w:pPr>
              <w:rPr>
                <w:rFonts w:cstheme="minorHAnsi"/>
              </w:rPr>
            </w:pPr>
            <w:r>
              <w:rPr>
                <w:rFonts w:cstheme="minorHAnsi"/>
              </w:rPr>
              <w:t>Zgodovina</w:t>
            </w:r>
            <w:r w:rsidRPr="00DD75BF" w:rsidR="00152EBB">
              <w:rPr>
                <w:rFonts w:cstheme="minorHAnsi"/>
              </w:rPr>
              <w:t xml:space="preserve"> (</w:t>
            </w:r>
            <w:r w:rsidR="00AB69F8">
              <w:rPr>
                <w:rFonts w:cstheme="minorHAnsi"/>
              </w:rPr>
              <w:t>4</w:t>
            </w:r>
            <w:r w:rsidRPr="00DD75BF" w:rsidR="00152EBB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42FF3" w14:paraId="02CBBAA6" w14:textId="592D821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PETRA KLIMA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142FF3" w:rsidR="00152EBB" w:rsidP="000015E4" w:rsidRDefault="00152EBB" w14:paraId="5CC413B9" w14:textId="36574902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  <w:tr w:rsidR="00152EBB" w:rsidTr="173D8AEC" w14:paraId="4A3D615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4FF92FF0" w14:textId="5A1B624F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 w:rsidR="006E34F0">
              <w:rPr>
                <w:rFonts w:cstheme="minorHAnsi"/>
              </w:rPr>
              <w:t>6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152EBB" w:rsidP="00760ADF" w:rsidRDefault="00142FF3" w14:paraId="25B0DB7D" w14:textId="01471E0E">
            <w:pPr>
              <w:rPr>
                <w:rFonts w:cstheme="minorHAnsi"/>
              </w:rPr>
            </w:pPr>
            <w:r>
              <w:rPr>
                <w:rFonts w:cstheme="minorHAnsi"/>
              </w:rPr>
              <w:t>Geografija</w:t>
            </w:r>
            <w:r w:rsidRPr="00DD75BF" w:rsidR="00152EBB">
              <w:rPr>
                <w:rFonts w:cstheme="minorHAnsi"/>
              </w:rPr>
              <w:t xml:space="preserve"> (</w:t>
            </w:r>
            <w:r w:rsidR="00AB69F8">
              <w:rPr>
                <w:rFonts w:cstheme="minorHAnsi"/>
              </w:rPr>
              <w:t>4</w:t>
            </w:r>
            <w:r w:rsidRPr="00DD75BF" w:rsidR="00152EBB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0CE100F6" w14:textId="3AE3A50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RENATO FLIS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142FF3" w:rsidR="00152EBB" w:rsidP="000015E4" w:rsidRDefault="00152EBB" w14:paraId="2EEE99D6" w14:textId="5332807A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  <w:tr w:rsidR="00142FF3" w:rsidTr="173D8AEC" w14:paraId="58B7B8EB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42FF3" w:rsidP="00760ADF" w:rsidRDefault="00142FF3" w14:paraId="4FBF0F60" w14:textId="34C542C4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6E34F0">
              <w:rPr>
                <w:rFonts w:cstheme="minorHAnsi"/>
              </w:rPr>
              <w:t>7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42FF3" w:rsidP="00760ADF" w:rsidRDefault="00CB0AB7" w14:paraId="6FBDA30D" w14:textId="7CCBF099">
            <w:pPr>
              <w:rPr>
                <w:rFonts w:cstheme="minorHAnsi"/>
              </w:rPr>
            </w:pPr>
            <w:r>
              <w:rPr>
                <w:rFonts w:cstheme="minorHAnsi"/>
              </w:rPr>
              <w:t>Sociologija</w:t>
            </w:r>
            <w:r w:rsidR="004C0256">
              <w:rPr>
                <w:rFonts w:cstheme="minorHAnsi"/>
              </w:rPr>
              <w:t xml:space="preserve"> </w:t>
            </w:r>
            <w:r w:rsidRPr="00DD75BF" w:rsidR="004C0256">
              <w:rPr>
                <w:rFonts w:cstheme="minorHAnsi"/>
              </w:rPr>
              <w:t>(</w:t>
            </w:r>
            <w:r w:rsidR="004C0256">
              <w:rPr>
                <w:rFonts w:cstheme="minorHAnsi"/>
              </w:rPr>
              <w:t>4</w:t>
            </w:r>
            <w:r w:rsidRPr="00DD75BF" w:rsidR="004C0256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142FF3" w:rsidP="000015E4" w:rsidRDefault="00142FF3" w14:paraId="59251279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142FF3" w:rsidR="00142FF3" w:rsidP="000015E4" w:rsidRDefault="004B16BC" w14:paraId="7E428365" w14:textId="778988D3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  <w:r w:rsidRPr="004B16BC">
              <w:rPr>
                <w:rFonts w:cstheme="minorHAnsi"/>
                <w:sz w:val="16"/>
                <w:szCs w:val="16"/>
              </w:rPr>
              <w:t>MOJCA GORNIK BRODNJAK</w:t>
            </w:r>
          </w:p>
        </w:tc>
      </w:tr>
      <w:tr w:rsidR="006E34F0" w:rsidTr="173D8AEC" w14:paraId="251C148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E34F0" w:rsidP="00760ADF" w:rsidRDefault="006E34F0" w14:paraId="7903C60B" w14:textId="469945F9">
            <w:pPr>
              <w:rPr>
                <w:rFonts w:cstheme="minorHAnsi"/>
              </w:rPr>
            </w:pPr>
            <w:r>
              <w:rPr>
                <w:rFonts w:cstheme="minorHAnsi"/>
              </w:rPr>
              <w:t>P8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6E34F0" w:rsidP="00760ADF" w:rsidRDefault="00CB0AB7" w14:paraId="20D19D1E" w14:textId="3E166921">
            <w:pPr>
              <w:rPr>
                <w:rFonts w:cstheme="minorHAnsi"/>
              </w:rPr>
            </w:pPr>
            <w:r>
              <w:rPr>
                <w:rFonts w:cstheme="minorHAnsi"/>
              </w:rPr>
              <w:t>Psihologija</w:t>
            </w:r>
            <w:r w:rsidR="004C0256">
              <w:rPr>
                <w:rFonts w:cstheme="minorHAnsi"/>
              </w:rPr>
              <w:t xml:space="preserve"> </w:t>
            </w:r>
            <w:r w:rsidRPr="00DD75BF" w:rsidR="004C0256">
              <w:rPr>
                <w:rFonts w:cstheme="minorHAnsi"/>
              </w:rPr>
              <w:t>(</w:t>
            </w:r>
            <w:r w:rsidR="004C0256">
              <w:rPr>
                <w:rFonts w:cstheme="minorHAnsi"/>
              </w:rPr>
              <w:t>4</w:t>
            </w:r>
            <w:r w:rsidRPr="00DD75BF" w:rsidR="004C0256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6E34F0" w:rsidP="000015E4" w:rsidRDefault="006E34F0" w14:paraId="24854AF6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142FF3" w:rsidR="006E34F0" w:rsidP="000015E4" w:rsidRDefault="006E34F0" w14:paraId="289988A6" w14:textId="77777777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  <w:tr w:rsidR="006E34F0" w:rsidTr="173D8AEC" w14:paraId="56A71283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E34F0" w:rsidP="00760ADF" w:rsidRDefault="006E34F0" w14:paraId="02ED2C4A" w14:textId="7E0F78B6">
            <w:pPr>
              <w:rPr>
                <w:rFonts w:cstheme="minorHAnsi"/>
              </w:rPr>
            </w:pPr>
            <w:r>
              <w:rPr>
                <w:rFonts w:cstheme="minorHAnsi"/>
              </w:rPr>
              <w:t>P9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6E34F0" w:rsidP="00760ADF" w:rsidRDefault="00CB0AB7" w14:paraId="5FC8D1BF" w14:textId="36DA2714">
            <w:pPr>
              <w:rPr>
                <w:rFonts w:cstheme="minorHAnsi"/>
              </w:rPr>
            </w:pPr>
            <w:r>
              <w:rPr>
                <w:rFonts w:cstheme="minorHAnsi"/>
              </w:rPr>
              <w:t>Kemija</w:t>
            </w:r>
            <w:r w:rsidR="004C0256">
              <w:rPr>
                <w:rFonts w:cstheme="minorHAnsi"/>
              </w:rPr>
              <w:t xml:space="preserve"> </w:t>
            </w:r>
            <w:r w:rsidRPr="00DD75BF" w:rsidR="004C0256">
              <w:rPr>
                <w:rFonts w:cstheme="minorHAnsi"/>
              </w:rPr>
              <w:t>(</w:t>
            </w:r>
            <w:r w:rsidR="004C0256">
              <w:rPr>
                <w:rFonts w:cstheme="minorHAnsi"/>
              </w:rPr>
              <w:t>4</w:t>
            </w:r>
            <w:r w:rsidRPr="00DD75BF" w:rsidR="004C0256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6E34F0" w:rsidP="000015E4" w:rsidRDefault="00CE75A0" w14:paraId="36237570" w14:textId="3936058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HANIJA BUJAS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142FF3" w:rsidR="006E34F0" w:rsidP="000015E4" w:rsidRDefault="006E34F0" w14:paraId="095D2D7F" w14:textId="77777777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  <w:tr w:rsidR="006E34F0" w:rsidTr="173D8AEC" w14:paraId="19FDE06F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6E34F0" w:rsidP="00760ADF" w:rsidRDefault="006E34F0" w14:paraId="3DB404F9" w14:textId="4DD6EB66">
            <w:pPr>
              <w:rPr>
                <w:rFonts w:cstheme="minorHAnsi"/>
              </w:rPr>
            </w:pPr>
            <w:r>
              <w:rPr>
                <w:rFonts w:cstheme="minorHAnsi"/>
              </w:rPr>
              <w:t>P10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6E34F0" w:rsidP="00760ADF" w:rsidRDefault="00CB0AB7" w14:paraId="3E2F9767" w14:textId="6A19E9BA">
            <w:pPr>
              <w:rPr>
                <w:rFonts w:cstheme="minorHAnsi"/>
              </w:rPr>
            </w:pPr>
            <w:r>
              <w:rPr>
                <w:rFonts w:cstheme="minorHAnsi"/>
              </w:rPr>
              <w:t>Biologija</w:t>
            </w:r>
            <w:r w:rsidR="004C0256">
              <w:rPr>
                <w:rFonts w:cstheme="minorHAnsi"/>
              </w:rPr>
              <w:t xml:space="preserve"> </w:t>
            </w:r>
            <w:r w:rsidRPr="00DD75BF" w:rsidR="004C0256">
              <w:rPr>
                <w:rFonts w:cstheme="minorHAnsi"/>
              </w:rPr>
              <w:t>(</w:t>
            </w:r>
            <w:r w:rsidR="004C0256">
              <w:rPr>
                <w:rFonts w:cstheme="minorHAnsi"/>
              </w:rPr>
              <w:t>4</w:t>
            </w:r>
            <w:r w:rsidRPr="00DD75BF" w:rsidR="004C0256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6E34F0" w:rsidP="000015E4" w:rsidRDefault="00CE75A0" w14:paraId="42D0272E" w14:textId="3D17886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IVICA ŽNUDERL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142FF3" w:rsidR="006E34F0" w:rsidP="000015E4" w:rsidRDefault="006E34F0" w14:paraId="467BE49B" w14:textId="77777777">
            <w:pPr>
              <w:jc w:val="center"/>
              <w:rPr>
                <w:rFonts w:cstheme="minorHAnsi"/>
                <w:sz w:val="16"/>
                <w:szCs w:val="16"/>
                <w:highlight w:val="lightGray"/>
              </w:rPr>
            </w:pPr>
          </w:p>
        </w:tc>
      </w:tr>
      <w:tr w:rsidR="00152EBB" w:rsidTr="173D8AEC" w14:paraId="2AEDD402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60ADF" w:rsidRDefault="00152EBB" w14:paraId="2FCC6827" w14:textId="4EDF97EC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</w:t>
            </w:r>
            <w:r w:rsidR="006E34F0">
              <w:rPr>
                <w:rFonts w:cstheme="minorHAnsi"/>
              </w:rPr>
              <w:t>11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DD75BF" w:rsidR="00152EBB" w:rsidP="00760ADF" w:rsidRDefault="00152EBB" w14:paraId="4FC46B52" w14:textId="73B06FC3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Športna vzgoja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3D5609BF" w14:textId="234497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28C0BFE0" w14:textId="0A80DC3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oproščen</w:t>
            </w:r>
          </w:p>
        </w:tc>
      </w:tr>
      <w:tr w:rsidR="00261B8F" w:rsidTr="173D8AEC" w14:paraId="13A4AA46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261B8F" w:rsidP="00760ADF" w:rsidRDefault="00261B8F" w14:paraId="5F10DC90" w14:textId="77777777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261B8F" w:rsidR="00261B8F" w:rsidP="000015E4" w:rsidRDefault="00261B8F" w14:paraId="22E70482" w14:textId="761AEC25">
            <w:pPr>
              <w:jc w:val="center"/>
              <w:rPr>
                <w:rFonts w:cstheme="minorHAnsi"/>
                <w:b/>
                <w:bCs/>
              </w:rPr>
            </w:pPr>
            <w:r w:rsidRPr="00261B8F">
              <w:rPr>
                <w:rFonts w:cstheme="minorHAnsi"/>
                <w:b/>
                <w:bCs/>
              </w:rPr>
              <w:t>STROKOVNI MODULI</w:t>
            </w:r>
          </w:p>
        </w:tc>
      </w:tr>
      <w:tr w:rsidR="00152EBB" w:rsidTr="173D8AEC" w14:paraId="57FE5FB9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52EBB" w:rsidP="00760ADF" w:rsidRDefault="00152EBB" w14:paraId="526A3BDA" w14:textId="77777777">
            <w:pPr>
              <w:rPr>
                <w:rFonts w:cstheme="minorHAnsi"/>
              </w:rPr>
            </w:pPr>
            <w:proofErr w:type="spellStart"/>
            <w:r w:rsidRPr="00DD75BF">
              <w:rPr>
                <w:rFonts w:cstheme="minorHAnsi"/>
              </w:rPr>
              <w:t>M1</w:t>
            </w:r>
            <w:proofErr w:type="spellEnd"/>
            <w:r w:rsidR="00555273">
              <w:rPr>
                <w:rFonts w:cstheme="minorHAnsi"/>
              </w:rPr>
              <w:t xml:space="preserve"> </w:t>
            </w:r>
            <w:proofErr w:type="spellStart"/>
            <w:r w:rsidR="00555273">
              <w:rPr>
                <w:rFonts w:cstheme="minorHAnsi"/>
              </w:rPr>
              <w:t>PLLp</w:t>
            </w:r>
            <w:proofErr w:type="spellEnd"/>
          </w:p>
          <w:p w:rsidRPr="00DD75BF" w:rsidR="00555273" w:rsidP="00760ADF" w:rsidRDefault="00555273" w14:paraId="00EB2733" w14:textId="0D5C7DF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PLLt</w:t>
            </w:r>
            <w:proofErr w:type="spellEnd"/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CE75A0" w:rsidR="00152EBB" w:rsidP="00760ADF" w:rsidRDefault="00CB0AB7" w14:paraId="3BB6D24B" w14:textId="39CC8363">
            <w:pPr>
              <w:rPr>
                <w:rFonts w:cstheme="minorHAnsi"/>
              </w:rPr>
            </w:pPr>
            <w:r w:rsidRPr="00CE75A0">
              <w:rPr>
                <w:rFonts w:cstheme="minorHAnsi"/>
              </w:rPr>
              <w:t xml:space="preserve">Preparati za lasišče </w:t>
            </w:r>
            <w:r w:rsidRPr="00CE75A0" w:rsidR="00555273">
              <w:rPr>
                <w:rFonts w:cstheme="minorHAnsi"/>
              </w:rPr>
              <w:t>(120 €)</w:t>
            </w:r>
          </w:p>
          <w:p w:rsidRPr="00CE75A0" w:rsidR="00555273" w:rsidP="00760ADF" w:rsidRDefault="00555273" w14:paraId="584B742B" w14:textId="5C5872FB">
            <w:pPr>
              <w:rPr>
                <w:rFonts w:cstheme="minorHAnsi"/>
              </w:rPr>
            </w:pPr>
            <w:r w:rsidRPr="00CE75A0">
              <w:rPr>
                <w:rFonts w:cstheme="minorHAnsi"/>
              </w:rPr>
              <w:t>(40 €)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CE75A0" w:rsidR="00152EBB" w:rsidP="000015E4" w:rsidRDefault="0040652C" w14:paraId="59D00500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E75A0">
              <w:rPr>
                <w:rFonts w:cstheme="minorHAnsi"/>
                <w:sz w:val="16"/>
                <w:szCs w:val="16"/>
              </w:rPr>
              <w:t>ANDREJA MEŠKO</w:t>
            </w:r>
          </w:p>
          <w:p w:rsidRPr="00CE75A0" w:rsidR="00555273" w:rsidP="000015E4" w:rsidRDefault="00CE75A0" w14:paraId="61B468A4" w14:textId="5AE4CC0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E75A0">
              <w:rPr>
                <w:rFonts w:cstheme="minorHAnsi"/>
                <w:sz w:val="16"/>
                <w:szCs w:val="16"/>
              </w:rPr>
              <w:t>HANIJA BUJAS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152EBB" w:rsidP="000015E4" w:rsidRDefault="00152EBB" w14:paraId="611F4AC5" w14:textId="3223EC7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52EBB" w:rsidTr="173D8AEC" w14:paraId="7E5C791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52EBB" w:rsidP="00760ADF" w:rsidRDefault="00152EBB" w14:paraId="66762243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M2</w:t>
            </w:r>
          </w:p>
          <w:p w:rsidR="00555273" w:rsidP="00760ADF" w:rsidRDefault="00555273" w14:paraId="183BB521" w14:textId="7777777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BOSp</w:t>
            </w:r>
            <w:proofErr w:type="spellEnd"/>
          </w:p>
          <w:p w:rsidR="00555273" w:rsidP="00760ADF" w:rsidRDefault="00555273" w14:paraId="0FEFD40A" w14:textId="77777777">
            <w:pPr>
              <w:rPr>
                <w:rFonts w:cstheme="minorHAnsi"/>
              </w:rPr>
            </w:pPr>
          </w:p>
          <w:p w:rsidRPr="00DD75BF" w:rsidR="00555273" w:rsidP="00760ADF" w:rsidRDefault="00555273" w14:paraId="54AB287A" w14:textId="1DB04FB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BOSt</w:t>
            </w:r>
            <w:proofErr w:type="spellEnd"/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555273" w:rsidP="00760ADF" w:rsidRDefault="00CB0AB7" w14:paraId="2C06C9CA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Barve in oblikovne spremembe las</w:t>
            </w:r>
            <w:r w:rsidR="00152EBB">
              <w:rPr>
                <w:rFonts w:cstheme="minorHAnsi"/>
              </w:rPr>
              <w:t xml:space="preserve"> </w:t>
            </w:r>
          </w:p>
          <w:p w:rsidR="00152EBB" w:rsidP="00760ADF" w:rsidRDefault="00152EBB" w14:paraId="2FFA40BC" w14:textId="0371ED6F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40652C">
              <w:rPr>
                <w:rFonts w:cstheme="minorHAnsi"/>
              </w:rPr>
              <w:t>120</w:t>
            </w:r>
            <w:r>
              <w:rPr>
                <w:rFonts w:cstheme="minorHAnsi"/>
              </w:rPr>
              <w:t xml:space="preserve"> €)</w:t>
            </w:r>
          </w:p>
          <w:p w:rsidRPr="00DD75BF" w:rsidR="00555273" w:rsidP="00760ADF" w:rsidRDefault="00703D37" w14:paraId="453CBC38" w14:textId="65E98F82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555273">
              <w:rPr>
                <w:rFonts w:cstheme="minorHAnsi"/>
              </w:rPr>
              <w:t>40</w:t>
            </w:r>
            <w:r w:rsidRPr="00DD75BF" w:rsidR="00555273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DD75BF" w:rsidR="00152EBB" w:rsidP="000015E4" w:rsidRDefault="00152EBB" w14:paraId="460D7966" w14:textId="62A9FD8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152EBB" w:rsidP="000015E4" w:rsidRDefault="00AE7962" w14:paraId="49973F1A" w14:textId="77777777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507F2">
              <w:rPr>
                <w:rFonts w:cstheme="minorHAnsi"/>
                <w:color w:val="000000" w:themeColor="text1"/>
                <w:sz w:val="16"/>
                <w:szCs w:val="16"/>
              </w:rPr>
              <w:t>MARIJA PINTER TIBAUT</w:t>
            </w:r>
          </w:p>
          <w:p w:rsidRPr="00DD75BF" w:rsidR="00555273" w:rsidP="000015E4" w:rsidRDefault="00CE75A0" w14:paraId="0DF71BB8" w14:textId="4C66C7D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HANIJA BUJAS</w:t>
            </w:r>
          </w:p>
        </w:tc>
      </w:tr>
      <w:tr w:rsidR="00152EBB" w:rsidTr="173D8AEC" w14:paraId="1D59A28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52EBB" w:rsidP="00FE1B4F" w:rsidRDefault="00152EBB" w14:paraId="281231D9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M3</w:t>
            </w:r>
          </w:p>
          <w:p w:rsidR="00555273" w:rsidP="00FE1B4F" w:rsidRDefault="00555273" w14:paraId="2F154170" w14:textId="7777777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STFp</w:t>
            </w:r>
            <w:proofErr w:type="spellEnd"/>
          </w:p>
          <w:p w:rsidRPr="00DD75BF" w:rsidR="00555273" w:rsidP="00FE1B4F" w:rsidRDefault="00555273" w14:paraId="3C9E956A" w14:textId="452D9E9F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STFt</w:t>
            </w:r>
            <w:proofErr w:type="spellEnd"/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31892" w:rsidP="00FE1B4F" w:rsidRDefault="004A690C" w14:paraId="292B1948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Sodobni trendi v </w:t>
            </w:r>
          </w:p>
          <w:p w:rsidR="00152EBB" w:rsidP="00FE1B4F" w:rsidRDefault="004A690C" w14:paraId="472EE88D" w14:textId="75D9374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frizerstvu </w:t>
            </w:r>
            <w:r w:rsidR="00152EBB">
              <w:rPr>
                <w:rFonts w:cstheme="minorHAnsi"/>
              </w:rPr>
              <w:t>(</w:t>
            </w:r>
            <w:r w:rsidR="0040652C">
              <w:rPr>
                <w:rFonts w:cstheme="minorHAnsi"/>
              </w:rPr>
              <w:t>120</w:t>
            </w:r>
            <w:r w:rsidR="00152EBB">
              <w:rPr>
                <w:rFonts w:cstheme="minorHAnsi"/>
              </w:rPr>
              <w:t xml:space="preserve"> €)</w:t>
            </w:r>
          </w:p>
          <w:p w:rsidRPr="00DD75BF" w:rsidR="00555273" w:rsidP="00FE1B4F" w:rsidRDefault="00555273" w14:paraId="2AD6DB8D" w14:textId="6D9C4A68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lastRenderedPageBreak/>
              <w:t>(</w:t>
            </w:r>
            <w:r>
              <w:rPr>
                <w:rFonts w:cstheme="minorHAnsi"/>
              </w:rPr>
              <w:t>40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C507F2" w:rsidR="00555273" w:rsidP="00431892" w:rsidRDefault="00555273" w14:paraId="0FB1741C" w14:textId="0064208D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lastRenderedPageBreak/>
              <w:t>MONIKA DOKL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555273" w:rsidRDefault="00AE7962" w14:paraId="25C01F61" w14:textId="5AD0FF10">
            <w:pPr>
              <w:rPr>
                <w:rFonts w:cstheme="minorHAnsi"/>
                <w:sz w:val="16"/>
                <w:szCs w:val="16"/>
              </w:rPr>
            </w:pPr>
            <w:r w:rsidRPr="00C507F2">
              <w:rPr>
                <w:rFonts w:cstheme="minorHAnsi"/>
                <w:color w:val="000000" w:themeColor="text1"/>
                <w:sz w:val="16"/>
                <w:szCs w:val="16"/>
              </w:rPr>
              <w:t>SUZANA ROŽMAN</w:t>
            </w:r>
          </w:p>
        </w:tc>
      </w:tr>
      <w:tr w:rsidR="00152EBB" w:rsidTr="173D8AEC" w14:paraId="14EF6DD7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152EBB" w:rsidP="00FE1B4F" w:rsidRDefault="004A690C" w14:paraId="2115599C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M4</w:t>
            </w:r>
          </w:p>
          <w:p w:rsidR="00555273" w:rsidP="00FE1B4F" w:rsidRDefault="00555273" w14:paraId="6A79FE21" w14:textId="7777777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FRSp</w:t>
            </w:r>
            <w:proofErr w:type="spellEnd"/>
          </w:p>
          <w:p w:rsidR="00555273" w:rsidP="00FE1B4F" w:rsidRDefault="00555273" w14:paraId="7CF4239E" w14:textId="5677F66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FRSt</w:t>
            </w:r>
            <w:proofErr w:type="spellEnd"/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31892" w:rsidP="00FE1B4F" w:rsidRDefault="004A690C" w14:paraId="3BD49386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Frizersko </w:t>
            </w:r>
            <w:proofErr w:type="spellStart"/>
            <w:r>
              <w:rPr>
                <w:rFonts w:cstheme="minorHAnsi"/>
              </w:rPr>
              <w:t>stiliranje</w:t>
            </w:r>
            <w:proofErr w:type="spellEnd"/>
            <w:r w:rsidR="00152EBB">
              <w:rPr>
                <w:rFonts w:cstheme="minorHAnsi"/>
              </w:rPr>
              <w:t xml:space="preserve"> </w:t>
            </w:r>
          </w:p>
          <w:p w:rsidR="00152EBB" w:rsidP="00FE1B4F" w:rsidRDefault="00152EBB" w14:paraId="1B849971" w14:textId="75759B52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="0040652C">
              <w:rPr>
                <w:rFonts w:cstheme="minorHAnsi"/>
              </w:rPr>
              <w:t>120</w:t>
            </w:r>
            <w:r>
              <w:rPr>
                <w:rFonts w:cstheme="minorHAnsi"/>
              </w:rPr>
              <w:t xml:space="preserve"> €)</w:t>
            </w:r>
          </w:p>
          <w:p w:rsidR="00555273" w:rsidP="00FE1B4F" w:rsidRDefault="00555273" w14:paraId="3D076B58" w14:textId="48FF43D1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</w:t>
            </w:r>
            <w:r>
              <w:rPr>
                <w:rFonts w:cstheme="minorHAnsi"/>
              </w:rPr>
              <w:t>40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152EBB" w:rsidP="000015E4" w:rsidRDefault="00AE7962" w14:paraId="480AA6F0" w14:textId="77777777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507F2">
              <w:rPr>
                <w:rFonts w:cstheme="minorHAnsi"/>
                <w:color w:val="000000" w:themeColor="text1"/>
                <w:sz w:val="16"/>
                <w:szCs w:val="16"/>
              </w:rPr>
              <w:t>MONIKA DOKL</w:t>
            </w:r>
          </w:p>
          <w:p w:rsidRPr="00DD75BF" w:rsidR="00555273" w:rsidP="000015E4" w:rsidRDefault="00555273" w14:paraId="60ADEE0D" w14:textId="01A3801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DD75BF" w:rsidR="00152EBB" w:rsidP="000015E4" w:rsidRDefault="00152EBB" w14:paraId="0B9255D2" w14:textId="32E41E0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52EBB" w:rsidTr="173D8AEC" w14:paraId="41E7373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FE1B4F" w:rsidRDefault="00152EBB" w14:paraId="12BBF6A6" w14:textId="64FE0AB6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</w:t>
            </w:r>
            <w:r w:rsidR="004A690C">
              <w:rPr>
                <w:rFonts w:cstheme="minorHAnsi"/>
              </w:rPr>
              <w:t>5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FE1B4F" w:rsidRDefault="004A690C" w14:paraId="4FF1F23B" w14:textId="3B6E7D90">
            <w:pPr>
              <w:rPr>
                <w:rFonts w:cstheme="minorHAnsi"/>
              </w:rPr>
            </w:pPr>
            <w:r>
              <w:rPr>
                <w:rFonts w:cstheme="minorHAnsi"/>
              </w:rPr>
              <w:t>Promocija in trženje v frizerstvu</w:t>
            </w:r>
            <w:r w:rsidR="00152EBB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52EBB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€</w:t>
            </w:r>
            <w:r w:rsidR="00152EBB">
              <w:rPr>
                <w:rFonts w:cstheme="minorHAnsi"/>
              </w:rPr>
              <w:t>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7E6E6" w:themeFill="background2"/>
            <w:tcMar/>
            <w:vAlign w:val="center"/>
          </w:tcPr>
          <w:p w:rsidRPr="00DD75BF" w:rsidR="00152EBB" w:rsidP="000015E4" w:rsidRDefault="00152EBB" w14:paraId="0FE6968E" w14:textId="4DBA5F7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DD75BF" w:rsidR="00152EBB" w:rsidP="000015E4" w:rsidRDefault="00904198" w14:paraId="1C2A8640" w14:textId="5E1F99B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BOŠTJAN PETUČNIK</w:t>
            </w:r>
          </w:p>
        </w:tc>
      </w:tr>
      <w:tr w:rsidR="00261B8F" w:rsidTr="173D8AEC" w14:paraId="554A488F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261B8F" w:rsidP="00FE1B4F" w:rsidRDefault="00261B8F" w14:paraId="43BFAD44" w14:textId="77777777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261B8F" w:rsidP="000015E4" w:rsidRDefault="00261B8F" w14:paraId="3FB67243" w14:textId="166BBF2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261B8F">
              <w:rPr>
                <w:rFonts w:cstheme="minorHAnsi"/>
                <w:b/>
                <w:bCs/>
              </w:rPr>
              <w:t>IZBIRNI PREDMETI</w:t>
            </w:r>
          </w:p>
        </w:tc>
      </w:tr>
      <w:tr w:rsidR="00152EBB" w:rsidTr="173D8AEC" w14:paraId="755FE9DF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507F2" w:rsidP="00FE1B4F" w:rsidRDefault="00152EBB" w14:paraId="49A8C02A" w14:textId="77777777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M</w:t>
            </w:r>
            <w:r w:rsidR="004A690C">
              <w:rPr>
                <w:rFonts w:cstheme="minorHAnsi"/>
              </w:rPr>
              <w:t>6</w:t>
            </w:r>
            <w:r w:rsidR="00413B67">
              <w:rPr>
                <w:rFonts w:cstheme="minorHAnsi"/>
              </w:rPr>
              <w:t xml:space="preserve"> </w:t>
            </w:r>
          </w:p>
          <w:p w:rsidR="00C507F2" w:rsidP="00FE1B4F" w:rsidRDefault="00431892" w14:paraId="743A7C52" w14:textId="6E27C006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413B67">
              <w:rPr>
                <w:rFonts w:cstheme="minorHAnsi"/>
              </w:rPr>
              <w:t>li</w:t>
            </w:r>
          </w:p>
          <w:p w:rsidRPr="00DD75BF" w:rsidR="00152EBB" w:rsidP="00FE1B4F" w:rsidRDefault="00413B67" w14:paraId="642225A4" w14:textId="69E0E8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M7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40652C" w:rsidP="00FE1B4F" w:rsidRDefault="005655E7" w14:paraId="0BF65648" w14:textId="62BBBFE7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Brivstvo</w:t>
            </w:r>
            <w:proofErr w:type="spellEnd"/>
            <w:r w:rsidR="00CE75A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ali naravna nega las in lasišča</w:t>
            </w:r>
            <w:r w:rsidRPr="00DD75BF" w:rsidR="00152EBB">
              <w:rPr>
                <w:rFonts w:cstheme="minorHAnsi"/>
              </w:rPr>
              <w:t xml:space="preserve"> </w:t>
            </w:r>
          </w:p>
          <w:p w:rsidRPr="00DD75BF" w:rsidR="00152EBB" w:rsidP="00FE1B4F" w:rsidRDefault="00152EBB" w14:paraId="0D0AE218" w14:textId="3B406CDA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</w:t>
            </w:r>
            <w:r w:rsidR="0040652C">
              <w:rPr>
                <w:rFonts w:cstheme="minorHAnsi"/>
              </w:rPr>
              <w:t>120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</w:tcPr>
          <w:p w:rsidRPr="00261B8F" w:rsidR="00152EBB" w:rsidP="000015E4" w:rsidRDefault="00152EBB" w14:paraId="75905A34" w14:textId="3980D17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261B8F" w:rsidR="00152EBB" w:rsidP="0040652C" w:rsidRDefault="0040652C" w14:paraId="3DE17287" w14:textId="2C69E956">
            <w:pPr>
              <w:rPr>
                <w:rFonts w:cstheme="minorHAnsi"/>
                <w:sz w:val="16"/>
                <w:szCs w:val="16"/>
              </w:rPr>
            </w:pPr>
            <w:r w:rsidRPr="0040652C">
              <w:rPr>
                <w:rFonts w:cstheme="minorHAnsi"/>
                <w:color w:val="000000" w:themeColor="text1"/>
                <w:sz w:val="16"/>
                <w:szCs w:val="16"/>
              </w:rPr>
              <w:t>GRAJFONER MARTIN</w:t>
            </w:r>
          </w:p>
        </w:tc>
      </w:tr>
      <w:tr w:rsidR="00D20D39" w:rsidTr="173D8AEC" w14:paraId="6BBBAC4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D20D39" w:rsidP="00FE1B4F" w:rsidRDefault="00D20D39" w14:paraId="47D983E9" w14:textId="77777777">
            <w:pPr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8D18E9" w:rsidP="00FE1B4F" w:rsidRDefault="008D18E9" w14:paraId="35A0FC1B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Tuji jezik II (</w:t>
            </w:r>
            <w:r w:rsidR="00431892">
              <w:rPr>
                <w:rFonts w:cstheme="minorHAnsi"/>
              </w:rPr>
              <w:t xml:space="preserve">Nemščina 2/ Angleščina </w:t>
            </w:r>
            <w:r w:rsidR="00D20D39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) </w:t>
            </w:r>
          </w:p>
          <w:p w:rsidR="00D20D39" w:rsidP="00FE1B4F" w:rsidRDefault="008D18E9" w14:paraId="7EA65257" w14:textId="0C1C52CB">
            <w:pPr>
              <w:rPr>
                <w:rFonts w:cstheme="minorHAnsi"/>
              </w:rPr>
            </w:pPr>
            <w:r>
              <w:rPr>
                <w:rFonts w:cstheme="minorHAnsi"/>
              </w:rPr>
              <w:t>(80 €)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D20D39" w:rsidP="000015E4" w:rsidRDefault="00904198" w14:paraId="5FF84C2E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PETRA ŠRAJ</w:t>
            </w:r>
          </w:p>
          <w:p w:rsidRPr="00261B8F" w:rsidR="00904198" w:rsidP="000015E4" w:rsidRDefault="00904198" w14:paraId="4DB1C57F" w14:textId="634D249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IRENA LABAŠ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D20D39" w:rsidP="000015E4" w:rsidRDefault="00904198" w14:paraId="1CB4FEEB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PETRA ŠRAJ</w:t>
            </w:r>
          </w:p>
          <w:p w:rsidRPr="00261B8F" w:rsidR="00904198" w:rsidP="000015E4" w:rsidRDefault="00904198" w14:paraId="37F27693" w14:textId="7790AD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IRENA LABAŠ</w:t>
            </w:r>
          </w:p>
        </w:tc>
      </w:tr>
      <w:tr w:rsidR="0040652C" w:rsidTr="173D8AEC" w14:paraId="155B7F4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507F2" w:rsidP="00FE1B4F" w:rsidRDefault="0040652C" w14:paraId="14A99B29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OK 8 </w:t>
            </w:r>
          </w:p>
          <w:p w:rsidR="00C507F2" w:rsidP="00FE1B4F" w:rsidRDefault="00C507F2" w14:paraId="26CC3DF1" w14:textId="77777777">
            <w:pPr>
              <w:rPr>
                <w:rFonts w:cstheme="minorHAnsi"/>
              </w:rPr>
            </w:pPr>
          </w:p>
          <w:p w:rsidR="00C507F2" w:rsidP="00FE1B4F" w:rsidRDefault="0040652C" w14:paraId="02143817" w14:textId="5E3674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ali </w:t>
            </w:r>
          </w:p>
          <w:p w:rsidRPr="00DD75BF" w:rsidR="0040652C" w:rsidP="00FE1B4F" w:rsidRDefault="0040652C" w14:paraId="71E45A82" w14:textId="04711A8D">
            <w:pPr>
              <w:rPr>
                <w:rFonts w:cstheme="minorHAnsi"/>
              </w:rPr>
            </w:pPr>
            <w:r>
              <w:rPr>
                <w:rFonts w:cstheme="minorHAnsi"/>
              </w:rPr>
              <w:t>OK 9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31892" w:rsidP="00FE1B4F" w:rsidRDefault="0040652C" w14:paraId="32071CAD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Osnove tetoviranja</w:t>
            </w:r>
          </w:p>
          <w:p w:rsidR="00C507F2" w:rsidP="00FE1B4F" w:rsidRDefault="0040652C" w14:paraId="7FC86CF9" w14:textId="3EA0987F">
            <w:pPr>
              <w:rPr>
                <w:rFonts w:cstheme="minorHAnsi"/>
              </w:rPr>
            </w:pPr>
            <w:r>
              <w:rPr>
                <w:rFonts w:cstheme="minorHAnsi"/>
              </w:rPr>
              <w:t>OTE</w:t>
            </w:r>
          </w:p>
          <w:p w:rsidR="00C507F2" w:rsidP="00FE1B4F" w:rsidRDefault="0040652C" w14:paraId="061DB6A3" w14:textId="7DFB3219">
            <w:pPr>
              <w:rPr>
                <w:rFonts w:cstheme="minorHAnsi"/>
              </w:rPr>
            </w:pPr>
            <w:r>
              <w:rPr>
                <w:rFonts w:cstheme="minorHAnsi"/>
              </w:rPr>
              <w:t>ali</w:t>
            </w:r>
          </w:p>
          <w:p w:rsidR="00C507F2" w:rsidP="00FE1B4F" w:rsidRDefault="00C507F2" w14:paraId="50880AFD" w14:textId="62951370">
            <w:pPr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="0040652C">
              <w:rPr>
                <w:rFonts w:cstheme="minorHAnsi"/>
              </w:rPr>
              <w:t xml:space="preserve">ilmska kalupna maska </w:t>
            </w:r>
            <w:proofErr w:type="spellStart"/>
            <w:r w:rsidR="0040652C">
              <w:rPr>
                <w:rFonts w:cstheme="minorHAnsi"/>
              </w:rPr>
              <w:t>FKM</w:t>
            </w:r>
            <w:proofErr w:type="spellEnd"/>
          </w:p>
          <w:p w:rsidR="00C507F2" w:rsidP="00FE1B4F" w:rsidRDefault="00C507F2" w14:paraId="60712FD3" w14:textId="548013E5">
            <w:pPr>
              <w:rPr>
                <w:rFonts w:cstheme="minorHAnsi"/>
              </w:rPr>
            </w:pPr>
            <w:r>
              <w:rPr>
                <w:rFonts w:cstheme="minorHAnsi"/>
              </w:rPr>
              <w:t>(120 €)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="00C507F2" w:rsidP="00C507F2" w:rsidRDefault="00431892" w14:paraId="41A2726B" w14:textId="58EEF76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MARTIN </w:t>
            </w:r>
            <w:r w:rsidR="0040652C">
              <w:rPr>
                <w:rFonts w:cstheme="minorHAnsi"/>
                <w:sz w:val="16"/>
                <w:szCs w:val="16"/>
              </w:rPr>
              <w:t xml:space="preserve">GRAJFONER </w:t>
            </w:r>
          </w:p>
          <w:p w:rsidR="00C507F2" w:rsidP="00C507F2" w:rsidRDefault="0040652C" w14:paraId="54C33220" w14:textId="6A22772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ali </w:t>
            </w:r>
          </w:p>
          <w:p w:rsidRPr="00261B8F" w:rsidR="0040652C" w:rsidP="00C507F2" w:rsidRDefault="00431892" w14:paraId="7144A291" w14:textId="48ADBB4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MARIJA </w:t>
            </w:r>
            <w:r w:rsidR="0040652C">
              <w:rPr>
                <w:rFonts w:cstheme="minorHAnsi"/>
                <w:sz w:val="16"/>
                <w:szCs w:val="16"/>
              </w:rPr>
              <w:t xml:space="preserve">PINTER TIBAUT 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261B8F" w:rsidR="0040652C" w:rsidP="000015E4" w:rsidRDefault="0040652C" w14:paraId="711D8A9C" w14:textId="6364FDB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0652C" w:rsidTr="173D8AEC" w14:paraId="2292BA44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0652C" w:rsidP="00FE1B4F" w:rsidRDefault="0040652C" w14:paraId="4757C5AB" w14:textId="541D8502">
            <w:pPr>
              <w:rPr>
                <w:rFonts w:cstheme="minorHAnsi"/>
              </w:rPr>
            </w:pPr>
            <w:r>
              <w:rPr>
                <w:rFonts w:cstheme="minorHAnsi"/>
              </w:rPr>
              <w:t>OK 10</w:t>
            </w:r>
          </w:p>
          <w:p w:rsidRPr="00DD75BF" w:rsidR="0040652C" w:rsidP="00FE1B4F" w:rsidRDefault="0040652C" w14:paraId="14454264" w14:textId="1A7472C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NT4</w:t>
            </w:r>
            <w:proofErr w:type="spellEnd"/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40652C" w:rsidP="00FE1B4F" w:rsidRDefault="0040652C" w14:paraId="443CB159" w14:textId="4B04419C">
            <w:pPr>
              <w:rPr>
                <w:rFonts w:cstheme="minorHAnsi"/>
              </w:rPr>
            </w:pPr>
            <w:r>
              <w:rPr>
                <w:rFonts w:cstheme="minorHAnsi"/>
              </w:rPr>
              <w:t>Napredne tehnike 4</w:t>
            </w:r>
          </w:p>
          <w:p w:rsidR="0040652C" w:rsidP="00FE1B4F" w:rsidRDefault="0040652C" w14:paraId="7D55DC3A" w14:textId="48B6822E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</w:t>
            </w:r>
            <w:r>
              <w:rPr>
                <w:rFonts w:cstheme="minorHAnsi"/>
              </w:rPr>
              <w:t>v povezavi z M1)</w:t>
            </w:r>
          </w:p>
          <w:p w:rsidR="0040652C" w:rsidP="00FE1B4F" w:rsidRDefault="0040652C" w14:paraId="4010C095" w14:textId="5EBD688E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(</w:t>
            </w:r>
            <w:r>
              <w:rPr>
                <w:rFonts w:cstheme="minorHAnsi"/>
              </w:rPr>
              <w:t>120</w:t>
            </w:r>
            <w:r w:rsidRPr="00DD75BF">
              <w:rPr>
                <w:rFonts w:cstheme="minorHAnsi"/>
              </w:rPr>
              <w:t xml:space="preserve">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</w:tcPr>
          <w:p w:rsidRPr="00261B8F" w:rsidR="0040652C" w:rsidP="0040652C" w:rsidRDefault="0040652C" w14:paraId="5DB8EE31" w14:textId="2FAE411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ANDREJA MEŠKO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261B8F" w:rsidR="0040652C" w:rsidP="000015E4" w:rsidRDefault="0040652C" w14:paraId="1A96B461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61B8F" w:rsidTr="173D8AEC" w14:paraId="526C64A1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261B8F" w:rsidP="00FE1B4F" w:rsidRDefault="00261B8F" w14:paraId="3A76C5F1" w14:textId="77777777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261B8F" w:rsidR="00261B8F" w:rsidP="000015E4" w:rsidRDefault="00261B8F" w14:paraId="79627D43" w14:textId="33E3D66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</w:rPr>
              <w:t>PRAKSA (PUD)</w:t>
            </w:r>
          </w:p>
        </w:tc>
      </w:tr>
      <w:tr w:rsidR="00152EBB" w:rsidTr="173D8AEC" w14:paraId="541022BA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44B2E" w:rsidRDefault="00261B8F" w14:paraId="1137F063" w14:textId="0C6673C9">
            <w:pPr>
              <w:rPr>
                <w:rFonts w:cstheme="minorHAnsi"/>
              </w:rPr>
            </w:pPr>
            <w:r>
              <w:rPr>
                <w:rFonts w:cstheme="minorHAnsi"/>
              </w:rPr>
              <w:t>PUD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DD75BF" w:rsidR="00152EBB" w:rsidP="00744B2E" w:rsidRDefault="00152EBB" w14:paraId="2A0DB792" w14:textId="06048531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Praktično usposabljanje z delom pri delodajalcu (</w:t>
            </w:r>
            <w:r w:rsidR="00D07378">
              <w:rPr>
                <w:rFonts w:cstheme="minorHAnsi"/>
              </w:rPr>
              <w:t>8</w:t>
            </w:r>
            <w:r w:rsidRPr="00DD75BF">
              <w:rPr>
                <w:rFonts w:cstheme="minorHAnsi"/>
              </w:rPr>
              <w:t>0 €)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D07378" w14:paraId="6B4818F4" w14:textId="60C3FC8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BOJANA GALIČ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tcMar/>
            <w:vAlign w:val="center"/>
          </w:tcPr>
          <w:p w:rsidRPr="00DD75BF" w:rsidR="00152EBB" w:rsidP="000015E4" w:rsidRDefault="00152EBB" w14:paraId="47F23C54" w14:textId="6D682DF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61B8F" w:rsidTr="173D8AEC" w14:paraId="00B034E5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261B8F" w:rsidP="00744B2E" w:rsidRDefault="00261B8F" w14:paraId="21E0298C" w14:textId="77777777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61B8F" w:rsidP="000015E4" w:rsidRDefault="00261B8F" w14:paraId="13C17B9F" w14:textId="7777777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152EBB" w:rsidTr="173D8AEC" w14:paraId="315EEC08" w14:textId="77777777">
        <w:trPr>
          <w:trHeight w:val="113"/>
          <w:jc w:val="center"/>
        </w:trPr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DD75BF" w:rsidR="00152EBB" w:rsidP="00744B2E" w:rsidRDefault="00261B8F" w14:paraId="0A1115F6" w14:textId="2CF98749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ID</w:t>
            </w:r>
          </w:p>
        </w:tc>
        <w:tc>
          <w:tcPr>
            <w:tcW w:w="21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744B2E" w:rsidRDefault="00152EBB" w14:paraId="4C84306B" w14:textId="325278A0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06425F9A" w14:textId="2B32C36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152EBB" w:rsidP="000015E4" w:rsidRDefault="00152EBB" w14:paraId="3B5A4B8C" w14:textId="370BE38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D75BF">
              <w:rPr>
                <w:rFonts w:cstheme="minorHAnsi"/>
                <w:sz w:val="16"/>
                <w:szCs w:val="16"/>
              </w:rPr>
              <w:t>FOMB, KROŽKI</w:t>
            </w:r>
          </w:p>
        </w:tc>
      </w:tr>
    </w:tbl>
    <w:p w:rsidR="00191AEF" w:rsidRDefault="00191AEF" w14:paraId="12E41BB6" w14:textId="57BDF488"/>
    <w:p w:rsidRPr="00DD75BF" w:rsidR="00DD75BF" w:rsidP="00DD75BF" w:rsidRDefault="00DD75BF" w14:paraId="3C2850B0" w14:textId="77777777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Izobraževalni program je ovrednoten s 180 kreditnimi  točkami (KT).</w:t>
      </w:r>
    </w:p>
    <w:p w:rsidR="00C507F2" w:rsidP="005206FB" w:rsidRDefault="00C507F2" w14:paraId="69D9E41C" w14:textId="77777777">
      <w:pPr>
        <w:jc w:val="center"/>
        <w:rPr>
          <w:b/>
          <w:sz w:val="28"/>
          <w:szCs w:val="28"/>
        </w:rPr>
      </w:pPr>
    </w:p>
    <w:p w:rsidR="00C507F2" w:rsidP="005206FB" w:rsidRDefault="00C507F2" w14:paraId="1FA66795" w14:textId="77777777">
      <w:pPr>
        <w:jc w:val="center"/>
        <w:rPr>
          <w:b/>
          <w:sz w:val="28"/>
          <w:szCs w:val="28"/>
        </w:rPr>
      </w:pPr>
    </w:p>
    <w:p w:rsidR="00DD75BF" w:rsidP="005206FB" w:rsidRDefault="00DD75BF" w14:paraId="7B631445" w14:textId="354E808D">
      <w:pPr>
        <w:jc w:val="center"/>
        <w:rPr>
          <w:b/>
          <w:sz w:val="28"/>
          <w:szCs w:val="28"/>
        </w:rPr>
      </w:pPr>
      <w:r w:rsidRPr="00DD75BF">
        <w:rPr>
          <w:b/>
          <w:sz w:val="28"/>
          <w:szCs w:val="28"/>
        </w:rPr>
        <w:t>OBVEZNI NAČINI OCENJEVANJA ZNANJA</w:t>
      </w:r>
    </w:p>
    <w:tbl>
      <w:tblPr>
        <w:tblW w:w="826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3133"/>
        <w:gridCol w:w="1210"/>
        <w:gridCol w:w="1206"/>
        <w:gridCol w:w="1223"/>
        <w:gridCol w:w="1496"/>
      </w:tblGrid>
      <w:tr w:rsidR="00DD75BF" w:rsidTr="6E96287E" w14:paraId="002986E2" w14:textId="77777777">
        <w:trPr>
          <w:trHeight w:val="113"/>
          <w:tblHeader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77EFF736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Programske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4BEBC5EE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Ustno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2F152A48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Pisno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5A03D86F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Izdelek oz. storitev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0DD75BF" w:rsidP="00760ADF" w:rsidRDefault="00DD75BF" w14:paraId="6092F0B7" w14:textId="77777777">
            <w:pPr>
              <w:pStyle w:val="naslovTAB"/>
              <w:spacing w:before="0" w:after="0"/>
              <w:rPr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>Drugo</w:t>
            </w:r>
          </w:p>
        </w:tc>
      </w:tr>
      <w:tr w:rsidR="00DD75BF" w:rsidTr="6E96287E" w14:paraId="6AC23F51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DD75BF" w14:paraId="54283CE1" w14:textId="77777777">
            <w:r w:rsidRPr="008D18E9">
              <w:t>Slovenščina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26B4671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1E3E666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F0AB95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975E43F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6E96287E" w14:paraId="24A3AB9A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575FE3" w14:paraId="3903FEFC" w14:textId="4E499440">
            <w:r w:rsidRPr="008D18E9">
              <w:t>Matematika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959ED59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9F36D70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ABA3010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63D2AF80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6E96287E" w14:paraId="79142F25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575FE3" w14:paraId="35FAEE37" w14:textId="78B4FF3D">
            <w:r w:rsidRPr="008D18E9">
              <w:t>Tuji jezik 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76918174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4720384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A1CB0DF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9BA3F1D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6E96287E" w14:paraId="25F1C488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575FE3" w14:paraId="2BB9EEF7" w14:textId="2068114D">
            <w:r w:rsidRPr="008D18E9">
              <w:t>Umetnost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17114D34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0DCB84B5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3AECBCD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73CD4C3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6E96287E" w14:paraId="4E822002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575FE3" w14:paraId="470D5445" w14:textId="43124C8E">
            <w:r w:rsidRPr="008D18E9">
              <w:t>Zgodovina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6566C41D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27E7FB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39F5D6D6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273F9D4B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DD75BF" w:rsidTr="6E96287E" w14:paraId="373C9400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575FE3" w14:paraId="7112DDCA" w14:textId="28A86BA2">
            <w:r w:rsidRPr="008D18E9">
              <w:t>Geografija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575FE3" w14:paraId="7BD39241" w14:textId="6035E4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7E9EBBD3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DD75BF" w:rsidP="00760ADF" w:rsidRDefault="00DD75BF" w14:paraId="2A98835E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DD75BF" w14:paraId="37F46E69" w14:textId="77777777">
            <w:pPr>
              <w:jc w:val="center"/>
              <w:rPr>
                <w:sz w:val="24"/>
                <w:szCs w:val="24"/>
              </w:rPr>
            </w:pPr>
            <w:r w:rsidRPr="008D18E9">
              <w:t>oproščen</w:t>
            </w:r>
          </w:p>
        </w:tc>
      </w:tr>
      <w:tr w:rsidR="00DD75BF" w:rsidTr="6E96287E" w14:paraId="3E11C475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DD75BF" w:rsidP="00760ADF" w:rsidRDefault="00575FE3" w14:paraId="2A06A662" w14:textId="13B847EF">
            <w:r w:rsidRPr="008D18E9">
              <w:rPr>
                <w:rFonts w:cstheme="minorHAnsi"/>
              </w:rPr>
              <w:t>Sociologija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C29C408" w14:textId="074B0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49525D38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DD75BF" w:rsidP="00760ADF" w:rsidRDefault="002C2555" w14:paraId="77CEFFE9" w14:textId="64E9D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DD75BF" w:rsidP="00760ADF" w:rsidRDefault="00DD75BF" w14:paraId="5B3C944A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6E96287E" w14:paraId="65869EBF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2C2555" w:rsidP="002C2555" w:rsidRDefault="00575FE3" w14:paraId="4AAA93B8" w14:textId="1610B10C">
            <w:r w:rsidRPr="008D18E9">
              <w:t>Psihologija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CF1E42C" w14:textId="308F2C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6CB15C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280FF439" w14:textId="7F9F26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71902A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6E96287E" w14:paraId="3417082B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D18E9" w:rsidR="002C2555" w:rsidP="002C2555" w:rsidRDefault="00575FE3" w14:paraId="7884F16E" w14:textId="5ACBA484">
            <w:r w:rsidRPr="008D18E9">
              <w:rPr>
                <w:rFonts w:cstheme="minorHAnsi"/>
              </w:rPr>
              <w:t>Kemija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F2F065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A1226EB" w14:textId="78307F41">
            <w:pPr>
              <w:jc w:val="center"/>
            </w:pPr>
            <w:r w:rsidRPr="4C836587" w:rsidR="2A4FDDE7"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002C2555" w:rsidP="002C2555" w:rsidRDefault="002C2555" w14:paraId="556BE8E0" w14:textId="13ECF2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7D1BB9C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6E96287E" w:rsidTr="6E96287E" w14:paraId="6CFED113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6E96287E" w:rsidP="6E96287E" w:rsidRDefault="6E96287E" w14:paraId="2513B89A" w14:textId="6538F5E6">
            <w:pPr>
              <w:pStyle w:val="Navaden"/>
            </w:pPr>
            <w:r w:rsidRPr="6E96287E" w:rsidR="6E96287E">
              <w:rPr>
                <w:rFonts w:cs="Calibri" w:cstheme="minorAscii"/>
              </w:rPr>
              <w:t>Biologija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6E96287E" w:rsidP="6E96287E" w:rsidRDefault="6E96287E" w14:paraId="4460EEE7" w14:textId="2B3F0811">
            <w:pPr>
              <w:pStyle w:val="Navaden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6E96287E" w:rsidP="6E96287E" w:rsidRDefault="6E96287E" w14:paraId="370F8876" w14:textId="27C37FBC">
            <w:pPr>
              <w:pStyle w:val="Navaden"/>
              <w:jc w:val="center"/>
            </w:pPr>
            <w:r w:rsidRPr="6E96287E" w:rsidR="6E96287E"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6E96287E" w:rsidP="6E96287E" w:rsidRDefault="6E96287E" w14:paraId="2E814080" w14:textId="6710665E">
            <w:pPr>
              <w:pStyle w:val="Navaden"/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6E96287E" w:rsidP="6E96287E" w:rsidRDefault="6E96287E" w14:paraId="6236FE65" w14:textId="076CD6C6">
            <w:pPr>
              <w:pStyle w:val="Navaden"/>
              <w:jc w:val="center"/>
              <w:rPr>
                <w:sz w:val="24"/>
                <w:szCs w:val="24"/>
              </w:rPr>
            </w:pPr>
          </w:p>
        </w:tc>
      </w:tr>
      <w:tr w:rsidR="002C2555" w:rsidTr="6E96287E" w14:paraId="7F618034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2C2555" w:rsidP="002C2555" w:rsidRDefault="00C507F2" w14:paraId="448F77A9" w14:textId="5FD9A582">
            <w:r w:rsidRPr="008D18E9">
              <w:t>Preparati za lase in lasišče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4EEE75F2" w14:textId="13C2D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C507F2" w14:paraId="2D2F9FCE" w14:textId="674B18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71261FA" w14:textId="6DA925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74579E1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507F2" w:rsidTr="6E96287E" w14:paraId="5E79213C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507F2" w:rsidP="002C2555" w:rsidRDefault="00C507F2" w14:paraId="56127F3B" w14:textId="1ECA954F">
            <w:r w:rsidRPr="008D18E9">
              <w:t>Barvne in oblikovne spremembe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1EA7EA4E" w14:textId="343BD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2AD47AB8" w14:textId="46F08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3474AA27" w14:textId="5CCEAD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7AB074AE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507F2" w:rsidTr="6E96287E" w14:paraId="7D6C1BCF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507F2" w:rsidP="002C2555" w:rsidRDefault="00C507F2" w14:paraId="43AEA567" w14:textId="7B73CADB">
            <w:r w:rsidRPr="008D18E9">
              <w:t>Sodobni trendi v frizerstvu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555273" w14:paraId="1E0C43DA" w14:textId="57288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555273" w14:paraId="5793B718" w14:textId="34024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58E3F6B3" w14:textId="243A2F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3C7C08D8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507F2" w:rsidTr="6E96287E" w14:paraId="6B69E800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507F2" w:rsidP="002C2555" w:rsidRDefault="00C507F2" w14:paraId="34944364" w14:textId="6D1A36B4">
            <w:r w:rsidRPr="008D18E9">
              <w:t xml:space="preserve">Frizersko </w:t>
            </w:r>
            <w:proofErr w:type="spellStart"/>
            <w:r w:rsidRPr="008D18E9">
              <w:t>stiliranje</w:t>
            </w:r>
            <w:proofErr w:type="spellEnd"/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555273" w14:paraId="36EA102C" w14:textId="48ED1F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4C7B2E57" w14:textId="32963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2CADAEF3" w14:textId="21B18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1E1D76F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E75A0" w:rsidTr="6E96287E" w14:paraId="28E9DF45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E75A0" w:rsidP="002C2555" w:rsidRDefault="00CE75A0" w14:paraId="1F7EB96D" w14:textId="02D280C7">
            <w:r w:rsidRPr="008D18E9">
              <w:t>Promocija in trženje v frizerstvu (PTF)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E75A0" w:rsidP="002C2555" w:rsidRDefault="00CE75A0" w14:paraId="5B9C5334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E75A0" w:rsidP="002C2555" w:rsidRDefault="00CE75A0" w14:paraId="1730CC1B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E75A0" w:rsidP="002C2555" w:rsidRDefault="00CE75A0" w14:paraId="4612F5F5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E75A0" w:rsidP="002C2555" w:rsidRDefault="00CE75A0" w14:paraId="6072A326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507F2" w:rsidTr="6E96287E" w14:paraId="31B268EA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507F2" w:rsidP="002C2555" w:rsidRDefault="00C507F2" w14:paraId="5AA5C03F" w14:textId="01BCFC37">
            <w:proofErr w:type="spellStart"/>
            <w:r w:rsidRPr="008D18E9">
              <w:lastRenderedPageBreak/>
              <w:t>Brivstvo</w:t>
            </w:r>
            <w:proofErr w:type="spellEnd"/>
            <w:r w:rsidRPr="008D18E9">
              <w:t xml:space="preserve"> ali naravna nega las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23CD1119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0D15A84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12E4739F" w14:textId="4A24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61346277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507F2" w:rsidTr="6E96287E" w14:paraId="785C541B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507F2" w:rsidP="002C2555" w:rsidRDefault="00C507F2" w14:paraId="60F87316" w14:textId="5D8C74B3">
            <w:r w:rsidRPr="008D18E9">
              <w:t xml:space="preserve">Osnove tetoviranja ali filmska kalupna maska 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3663F91F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3458E3D8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5129972E" w14:textId="62A4B1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4399A504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C507F2" w:rsidTr="6E96287E" w14:paraId="04ED2F9E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D18E9" w:rsidR="00C507F2" w:rsidP="002C2555" w:rsidRDefault="00C507F2" w14:paraId="110C50F3" w14:textId="7065D0CA">
            <w:r w:rsidRPr="008D18E9">
              <w:t xml:space="preserve">Napredne tehnike 4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208A2AFC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6F9FBB91" w14:textId="777777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5DEBA874" w14:textId="5A289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C507F2" w:rsidP="002C2555" w:rsidRDefault="00C507F2" w14:paraId="34AA50DE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6E96287E" w14:paraId="2E7B2ED8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23F16D2B" w14:textId="68478326">
            <w:pPr>
              <w:rPr>
                <w:sz w:val="24"/>
                <w:szCs w:val="24"/>
              </w:rPr>
            </w:pPr>
            <w:r w:rsidRPr="00DD75BF">
              <w:rPr>
                <w:rFonts w:cstheme="minorHAnsi"/>
              </w:rPr>
              <w:t>Praktično usposabljanje z delom pri delodajalcu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7FF5BE78" w14:textId="5A926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198F61C" w14:textId="1BB71A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4265508" w14:textId="3D2841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3D98EAF9" w14:textId="77777777">
            <w:pPr>
              <w:jc w:val="center"/>
              <w:rPr>
                <w:sz w:val="24"/>
                <w:szCs w:val="24"/>
              </w:rPr>
            </w:pPr>
          </w:p>
        </w:tc>
      </w:tr>
      <w:tr w:rsidR="002C2555" w:rsidTr="6E96287E" w14:paraId="398CCB08" w14:textId="77777777">
        <w:trPr>
          <w:trHeight w:val="113"/>
        </w:trPr>
        <w:tc>
          <w:tcPr>
            <w:tcW w:w="3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DD75BF" w:rsidR="002C2555" w:rsidP="002C2555" w:rsidRDefault="002C2555" w14:paraId="4364E602" w14:textId="76FED9FF">
            <w:pPr>
              <w:rPr>
                <w:rFonts w:cstheme="minorHAnsi"/>
              </w:rPr>
            </w:pPr>
            <w:r w:rsidRPr="00DD75BF">
              <w:rPr>
                <w:rFonts w:cstheme="minorHAnsi"/>
              </w:rPr>
              <w:t>Interesne dejavnosti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10D8B52B" w14:textId="4A2C0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64AAEF50" w14:textId="6BE4F8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2C2555" w14:paraId="0CABAEDA" w14:textId="46E575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="002C2555" w:rsidP="002C2555" w:rsidRDefault="00CE75A0" w14:paraId="315F8C0E" w14:textId="6BB64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8A0861" w:rsidP="00DD75BF" w:rsidRDefault="008A0861" w14:paraId="7613CDE5" w14:textId="77777777">
      <w:pPr>
        <w:rPr>
          <w:b/>
          <w:sz w:val="24"/>
          <w:szCs w:val="24"/>
        </w:rPr>
      </w:pPr>
      <w:bookmarkStart w:name="_Toc175459556" w:id="0"/>
      <w:bookmarkStart w:name="_Toc91138735" w:id="1"/>
    </w:p>
    <w:p w:rsidRPr="00DD75BF" w:rsidR="00DD75BF" w:rsidP="00DD75BF" w:rsidRDefault="00DD75BF" w14:paraId="208C19B4" w14:textId="2DCB94AF">
      <w:pPr>
        <w:rPr>
          <w:b/>
          <w:sz w:val="24"/>
          <w:szCs w:val="24"/>
        </w:rPr>
      </w:pPr>
      <w:r w:rsidRPr="00DD75BF">
        <w:rPr>
          <w:b/>
          <w:sz w:val="24"/>
          <w:szCs w:val="24"/>
        </w:rPr>
        <w:t>Pogoji za dokončanje</w:t>
      </w:r>
      <w:bookmarkEnd w:id="0"/>
      <w:bookmarkEnd w:id="1"/>
    </w:p>
    <w:p w:rsidRPr="008950A3" w:rsidR="008950A3" w:rsidP="008950A3" w:rsidRDefault="008950A3" w14:paraId="7BB6704E" w14:textId="77777777">
      <w:pPr>
        <w:spacing w:after="0"/>
        <w:rPr>
          <w:sz w:val="24"/>
          <w:szCs w:val="24"/>
        </w:rPr>
      </w:pPr>
      <w:r w:rsidRPr="008950A3">
        <w:rPr>
          <w:sz w:val="24"/>
          <w:szCs w:val="24"/>
        </w:rPr>
        <w:t>Za dokončanje izobraževanja in pridobitev izobrazbe mora biti kandidat pozitivno ocenjen pri:</w:t>
      </w:r>
    </w:p>
    <w:p w:rsidRPr="00DD75BF" w:rsidR="00DD75BF" w:rsidP="008950A3" w:rsidRDefault="00DD75BF" w14:paraId="7F57D608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splošnoizobraževalnih predmetih,</w:t>
      </w:r>
    </w:p>
    <w:p w:rsidRPr="00DD75BF" w:rsidR="00DD75BF" w:rsidP="008950A3" w:rsidRDefault="00DD75BF" w14:paraId="67BAFA79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obveznih strokovnih modulih,</w:t>
      </w:r>
    </w:p>
    <w:p w:rsidRPr="00DD75BF" w:rsidR="00DD75BF" w:rsidP="008950A3" w:rsidRDefault="00DD75BF" w14:paraId="0B27E0A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izbirnih strokovnih modulih,</w:t>
      </w:r>
    </w:p>
    <w:p w:rsidRPr="00DD75BF" w:rsidR="00DD75BF" w:rsidP="00DD75BF" w:rsidRDefault="00DD75BF" w14:paraId="13E33C32" w14:textId="77777777">
      <w:pPr>
        <w:numPr>
          <w:ilvl w:val="0"/>
          <w:numId w:val="2"/>
        </w:numPr>
        <w:rPr>
          <w:sz w:val="24"/>
          <w:szCs w:val="24"/>
        </w:rPr>
      </w:pPr>
      <w:r w:rsidRPr="00DD75BF">
        <w:rPr>
          <w:sz w:val="24"/>
          <w:szCs w:val="24"/>
        </w:rPr>
        <w:t xml:space="preserve">odprtem delu </w:t>
      </w:r>
      <w:proofErr w:type="spellStart"/>
      <w:r w:rsidRPr="00DD75BF">
        <w:rPr>
          <w:sz w:val="24"/>
          <w:szCs w:val="24"/>
        </w:rPr>
        <w:t>kurikula</w:t>
      </w:r>
      <w:proofErr w:type="spellEnd"/>
      <w:r w:rsidRPr="00DD75BF">
        <w:rPr>
          <w:sz w:val="24"/>
          <w:szCs w:val="24"/>
        </w:rPr>
        <w:t>.</w:t>
      </w:r>
    </w:p>
    <w:p w:rsidRPr="00DD75BF" w:rsidR="00DD75BF" w:rsidP="008950A3" w:rsidRDefault="00DD75BF" w14:paraId="0F88FA7F" w14:textId="77777777">
      <w:p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Poleg tega mora opraviti:</w:t>
      </w:r>
    </w:p>
    <w:p w:rsidR="008A0861" w:rsidP="008950A3" w:rsidRDefault="00DD75BF" w14:paraId="066056DE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>interesne dejavnosti</w:t>
      </w:r>
      <w:r w:rsidR="008A0861">
        <w:rPr>
          <w:sz w:val="24"/>
          <w:szCs w:val="24"/>
        </w:rPr>
        <w:t>,</w:t>
      </w:r>
    </w:p>
    <w:p w:rsidRPr="00DD75BF" w:rsidR="00DD75BF" w:rsidP="008950A3" w:rsidRDefault="00DD75BF" w14:paraId="0574673C" w14:textId="77777777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DD75BF">
        <w:rPr>
          <w:sz w:val="24"/>
          <w:szCs w:val="24"/>
        </w:rPr>
        <w:t xml:space="preserve">obveznosti pri praktičnem usposabljanju z delom, </w:t>
      </w:r>
    </w:p>
    <w:p w:rsidRPr="00DD75BF" w:rsidR="00DD75BF" w:rsidP="00DD75BF" w:rsidRDefault="00CE75A0" w14:paraId="5DA92749" w14:textId="210D409A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poklicno maturo</w:t>
      </w:r>
      <w:r w:rsidRPr="00DD75BF" w:rsidR="00DD75BF">
        <w:rPr>
          <w:sz w:val="24"/>
          <w:szCs w:val="24"/>
        </w:rPr>
        <w:t>.</w:t>
      </w:r>
      <w:bookmarkStart w:name="_GoBack" w:id="2"/>
      <w:bookmarkEnd w:id="2"/>
    </w:p>
    <w:p w:rsidRPr="00DD75BF" w:rsidR="00DD75BF" w:rsidP="00DD75BF" w:rsidRDefault="00DD75BF" w14:paraId="3D550817" w14:textId="04CA7B98">
      <w:pPr>
        <w:rPr>
          <w:sz w:val="24"/>
          <w:szCs w:val="24"/>
        </w:rPr>
      </w:pPr>
      <w:r w:rsidRPr="00DD75BF">
        <w:rPr>
          <w:sz w:val="24"/>
          <w:szCs w:val="24"/>
        </w:rPr>
        <w:t xml:space="preserve">Pred pristopom k </w:t>
      </w:r>
      <w:r w:rsidR="00CE75A0">
        <w:rPr>
          <w:sz w:val="24"/>
          <w:szCs w:val="24"/>
        </w:rPr>
        <w:t>poklicni maturi</w:t>
      </w:r>
      <w:r w:rsidRPr="00DD75BF">
        <w:rPr>
          <w:sz w:val="24"/>
          <w:szCs w:val="24"/>
        </w:rPr>
        <w:t xml:space="preserve"> mora imeti kandidat poravnane vse finančne obveznosti iz naslova izobraževanja odraslih.</w:t>
      </w:r>
    </w:p>
    <w:p w:rsidRPr="00DD75BF" w:rsidR="00DD75BF" w:rsidP="008950A3" w:rsidRDefault="00CE75A0" w14:paraId="02243BC4" w14:textId="4F460023">
      <w:pPr>
        <w:spacing w:after="0"/>
        <w:rPr>
          <w:sz w:val="24"/>
          <w:szCs w:val="24"/>
        </w:rPr>
      </w:pPr>
      <w:r>
        <w:rPr>
          <w:sz w:val="24"/>
          <w:szCs w:val="24"/>
        </w:rPr>
        <w:t>Poklicna matura</w:t>
      </w:r>
      <w:r w:rsidRPr="00DD75BF" w:rsidR="00DD75BF">
        <w:rPr>
          <w:sz w:val="24"/>
          <w:szCs w:val="24"/>
        </w:rPr>
        <w:t xml:space="preserve"> obsega:</w:t>
      </w:r>
    </w:p>
    <w:p w:rsidRPr="00DD75BF" w:rsidR="00DD75BF" w:rsidP="008950A3" w:rsidRDefault="00CE75A0" w14:paraId="431586C6" w14:textId="0417CF61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prvi predmet poklicne mature (slovenščina)</w:t>
      </w:r>
      <w:r w:rsidRPr="00DD75BF" w:rsidR="00DD75BF">
        <w:rPr>
          <w:sz w:val="24"/>
          <w:szCs w:val="24"/>
        </w:rPr>
        <w:t>,</w:t>
      </w:r>
    </w:p>
    <w:p w:rsidR="00DD75BF" w:rsidP="008950A3" w:rsidRDefault="00CE75A0" w14:paraId="5356B961" w14:textId="44D4D335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drugi predmet poklicne mature (frizerstvo),</w:t>
      </w:r>
    </w:p>
    <w:p w:rsidR="00CE75A0" w:rsidP="008950A3" w:rsidRDefault="00CE75A0" w14:paraId="33B762CF" w14:textId="5AC4CB2C">
      <w:pPr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tretji predmet poklicne mature (angleščina ali matematika),</w:t>
      </w:r>
    </w:p>
    <w:p w:rsidRPr="00DD75BF" w:rsidR="00CE75A0" w:rsidP="0065754E" w:rsidRDefault="00CE75A0" w14:paraId="4AB32EE0" w14:textId="6A3521B4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četrti predmet poklicne mature (izdelek oz. storitev in zagovor).</w:t>
      </w:r>
    </w:p>
    <w:sectPr w:rsidRPr="00DD75BF" w:rsidR="00CE75A0" w:rsidSect="00DD75BF">
      <w:headerReference w:type="default" r:id="rId7"/>
      <w:pgSz w:w="11906" w:h="16838" w:orient="portrait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BCA" w:rsidP="00C23BD8" w:rsidRDefault="008C7BCA" w14:paraId="29FA9349" w14:textId="77777777">
      <w:pPr>
        <w:spacing w:after="0" w:line="240" w:lineRule="auto"/>
      </w:pPr>
      <w:r>
        <w:separator/>
      </w:r>
    </w:p>
  </w:endnote>
  <w:endnote w:type="continuationSeparator" w:id="0">
    <w:p w:rsidR="008C7BCA" w:rsidP="00C23BD8" w:rsidRDefault="008C7BCA" w14:paraId="1A4A7BC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BCA" w:rsidP="00C23BD8" w:rsidRDefault="008C7BCA" w14:paraId="54D94D71" w14:textId="77777777">
      <w:pPr>
        <w:spacing w:after="0" w:line="240" w:lineRule="auto"/>
      </w:pPr>
      <w:r>
        <w:separator/>
      </w:r>
    </w:p>
  </w:footnote>
  <w:footnote w:type="continuationSeparator" w:id="0">
    <w:p w:rsidR="008C7BCA" w:rsidP="00C23BD8" w:rsidRDefault="008C7BCA" w14:paraId="62B67C0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23BD8" w:rsidRDefault="00C23BD8" w14:paraId="12E41BCF" w14:textId="77777777">
    <w:pPr>
      <w:pStyle w:val="Glava"/>
    </w:pPr>
    <w:r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12E41BD0" wp14:editId="12E41BD1">
          <wp:simplePos x="0" y="0"/>
          <wp:positionH relativeFrom="column">
            <wp:posOffset>-880746</wp:posOffset>
          </wp:positionH>
          <wp:positionV relativeFrom="paragraph">
            <wp:posOffset>-430530</wp:posOffset>
          </wp:positionV>
          <wp:extent cx="7515225" cy="1226857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redinska_poravnava_BARV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106" cy="1237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704C"/>
    <w:multiLevelType w:val="hybridMultilevel"/>
    <w:tmpl w:val="FA7AE3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9F1FCD"/>
    <w:multiLevelType w:val="hybridMultilevel"/>
    <w:tmpl w:val="CEF8AB80"/>
    <w:lvl w:ilvl="0" w:tplc="D68EBE2A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EF"/>
    <w:rsid w:val="000015E4"/>
    <w:rsid w:val="000B3ED2"/>
    <w:rsid w:val="000E59FB"/>
    <w:rsid w:val="00106CF0"/>
    <w:rsid w:val="00142FF3"/>
    <w:rsid w:val="00152EBB"/>
    <w:rsid w:val="0017580D"/>
    <w:rsid w:val="00184218"/>
    <w:rsid w:val="00191AEF"/>
    <w:rsid w:val="002313B1"/>
    <w:rsid w:val="0024235C"/>
    <w:rsid w:val="00244652"/>
    <w:rsid w:val="00261B8F"/>
    <w:rsid w:val="0027256D"/>
    <w:rsid w:val="002C2555"/>
    <w:rsid w:val="002F66EA"/>
    <w:rsid w:val="002F6B0C"/>
    <w:rsid w:val="0034648A"/>
    <w:rsid w:val="00362B18"/>
    <w:rsid w:val="003839C4"/>
    <w:rsid w:val="0038620A"/>
    <w:rsid w:val="003E587C"/>
    <w:rsid w:val="003E67DE"/>
    <w:rsid w:val="0040652C"/>
    <w:rsid w:val="00413B67"/>
    <w:rsid w:val="00417947"/>
    <w:rsid w:val="00431892"/>
    <w:rsid w:val="00461C23"/>
    <w:rsid w:val="004A690C"/>
    <w:rsid w:val="004B16BC"/>
    <w:rsid w:val="004C0256"/>
    <w:rsid w:val="004C771D"/>
    <w:rsid w:val="0051726E"/>
    <w:rsid w:val="005206FB"/>
    <w:rsid w:val="00555273"/>
    <w:rsid w:val="0056010D"/>
    <w:rsid w:val="005655E7"/>
    <w:rsid w:val="00575FE3"/>
    <w:rsid w:val="005C6056"/>
    <w:rsid w:val="005F1A75"/>
    <w:rsid w:val="0065754E"/>
    <w:rsid w:val="006847C2"/>
    <w:rsid w:val="00686A72"/>
    <w:rsid w:val="006A5930"/>
    <w:rsid w:val="006C01F1"/>
    <w:rsid w:val="006D3F54"/>
    <w:rsid w:val="006E34F0"/>
    <w:rsid w:val="00703D37"/>
    <w:rsid w:val="00741CAB"/>
    <w:rsid w:val="00744B2E"/>
    <w:rsid w:val="00796527"/>
    <w:rsid w:val="007D2641"/>
    <w:rsid w:val="00813639"/>
    <w:rsid w:val="008216A7"/>
    <w:rsid w:val="00864A8C"/>
    <w:rsid w:val="008950A3"/>
    <w:rsid w:val="008A0861"/>
    <w:rsid w:val="008A3C67"/>
    <w:rsid w:val="008C7BCA"/>
    <w:rsid w:val="008D18E9"/>
    <w:rsid w:val="00904198"/>
    <w:rsid w:val="009066FE"/>
    <w:rsid w:val="009356D1"/>
    <w:rsid w:val="009751AD"/>
    <w:rsid w:val="00A645A6"/>
    <w:rsid w:val="00A671F4"/>
    <w:rsid w:val="00AA283D"/>
    <w:rsid w:val="00AB69F8"/>
    <w:rsid w:val="00AE7962"/>
    <w:rsid w:val="00B57E38"/>
    <w:rsid w:val="00B66CBE"/>
    <w:rsid w:val="00BC4CE0"/>
    <w:rsid w:val="00BD7EA7"/>
    <w:rsid w:val="00BE5F32"/>
    <w:rsid w:val="00C02A7C"/>
    <w:rsid w:val="00C23BD8"/>
    <w:rsid w:val="00C507F2"/>
    <w:rsid w:val="00CA3876"/>
    <w:rsid w:val="00CB0AB7"/>
    <w:rsid w:val="00CD0F6C"/>
    <w:rsid w:val="00CE75A0"/>
    <w:rsid w:val="00D07378"/>
    <w:rsid w:val="00D20D39"/>
    <w:rsid w:val="00D7153E"/>
    <w:rsid w:val="00DC5621"/>
    <w:rsid w:val="00DD75BF"/>
    <w:rsid w:val="00E84058"/>
    <w:rsid w:val="00E846ED"/>
    <w:rsid w:val="00FE1B4F"/>
    <w:rsid w:val="00FF35D6"/>
    <w:rsid w:val="1618CF38"/>
    <w:rsid w:val="173D8AEC"/>
    <w:rsid w:val="189D3439"/>
    <w:rsid w:val="2A4FDDE7"/>
    <w:rsid w:val="4C836587"/>
    <w:rsid w:val="6E96287E"/>
    <w:rsid w:val="7450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41BB5"/>
  <w15:docId w15:val="{A633FE6E-DDFC-425F-AA6A-87FFBC88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avaden" w:default="1">
    <w:name w:val="Normal"/>
    <w:qFormat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C23BD8"/>
  </w:style>
  <w:style w:type="paragraph" w:styleId="Noga">
    <w:name w:val="footer"/>
    <w:basedOn w:val="Navaden"/>
    <w:link w:val="NogaZnak"/>
    <w:uiPriority w:val="99"/>
    <w:unhideWhenUsed/>
    <w:rsid w:val="00C23BD8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C23BD8"/>
  </w:style>
  <w:style w:type="paragraph" w:styleId="Odstavekseznama">
    <w:name w:val="List Paragraph"/>
    <w:basedOn w:val="Navaden"/>
    <w:uiPriority w:val="34"/>
    <w:qFormat/>
    <w:rsid w:val="00191AE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91AEF"/>
    <w:rPr>
      <w:color w:val="0563C1" w:themeColor="hyperlink"/>
      <w:u w:val="single"/>
    </w:rPr>
  </w:style>
  <w:style w:type="paragraph" w:styleId="naslovTAB" w:customStyle="1">
    <w:name w:val="naslovTAB"/>
    <w:basedOn w:val="Navaden"/>
    <w:rsid w:val="00DD75BF"/>
    <w:pPr>
      <w:spacing w:before="120" w:after="120" w:line="240" w:lineRule="auto"/>
      <w:jc w:val="center"/>
    </w:pPr>
    <w:rPr>
      <w:rFonts w:ascii="Times New Roman" w:hAnsi="Times New Roman" w:eastAsia="Times New Roman" w:cs="Times New Roman"/>
      <w:b/>
      <w:caps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2010\IZOBRA&#381;EVANJE%20ODRASLIH\OBVESTILO.%20KONZULTACIJE%20KATALOG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OBVESTILO. KONZULTACIJE KATALOG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Andreja MEŠKO</dc:creator>
  <lastModifiedBy>Guest User</lastModifiedBy>
  <revision>12</revision>
  <dcterms:created xsi:type="dcterms:W3CDTF">2025-10-16T07:29:00.0000000Z</dcterms:created>
  <dcterms:modified xsi:type="dcterms:W3CDTF">2026-10-08T08:50:15.6366764Z</dcterms:modified>
</coreProperties>
</file>