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76E" w:rsidP="00DD75BF" w:rsidRDefault="00CF076E" w14:paraId="6CBDFD63" w14:textId="77777777">
      <w:pPr>
        <w:rPr>
          <w:b/>
          <w:sz w:val="32"/>
          <w:szCs w:val="32"/>
        </w:rPr>
      </w:pPr>
    </w:p>
    <w:p w:rsidRPr="00DD75BF" w:rsidR="00DD75BF" w:rsidP="00CF076E" w:rsidRDefault="00DD75BF" w14:paraId="59117E8D" w14:textId="19E7CD5C">
      <w:pPr>
        <w:jc w:val="center"/>
        <w:rPr>
          <w:b/>
          <w:sz w:val="32"/>
          <w:szCs w:val="32"/>
        </w:rPr>
      </w:pPr>
      <w:r w:rsidRPr="00DD75BF">
        <w:rPr>
          <w:b/>
          <w:sz w:val="32"/>
          <w:szCs w:val="32"/>
        </w:rPr>
        <w:t xml:space="preserve">PREDMETNIK: </w:t>
      </w:r>
      <w:r w:rsidR="00D7153E">
        <w:rPr>
          <w:b/>
          <w:sz w:val="32"/>
          <w:szCs w:val="32"/>
        </w:rPr>
        <w:t>GRAFIČNI OPERATER</w:t>
      </w:r>
    </w:p>
    <w:tbl>
      <w:tblPr>
        <w:tblW w:w="893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843"/>
        <w:gridCol w:w="2302"/>
        <w:gridCol w:w="1821"/>
        <w:gridCol w:w="1984"/>
        <w:gridCol w:w="1985"/>
      </w:tblGrid>
      <w:tr w:rsidR="00DD75BF" w:rsidTr="34958633" w14:paraId="70CD6C93" w14:textId="77777777">
        <w:trPr>
          <w:trHeight w:val="113"/>
          <w:tblHeader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4A28CD" w:rsidR="00DD75BF" w:rsidP="00760ADF" w:rsidRDefault="00DD75BF" w14:paraId="79EBB87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</w:p>
          <w:p w:rsidRPr="004A28CD" w:rsidR="00DD75BF" w:rsidP="00760ADF" w:rsidRDefault="00DD75BF" w14:paraId="631096A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  <w:r w:rsidRPr="004A28CD">
              <w:rPr>
                <w:caps w:val="0"/>
                <w:sz w:val="18"/>
                <w:szCs w:val="18"/>
              </w:rPr>
              <w:t>Oznaka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4A28CD" w:rsidR="00DD75BF" w:rsidP="00760ADF" w:rsidRDefault="00DD75BF" w14:paraId="0E707464" w14:textId="77777777">
            <w:pPr>
              <w:pStyle w:val="naslovTAB"/>
              <w:spacing w:before="0" w:after="0"/>
              <w:rPr>
                <w:sz w:val="18"/>
                <w:szCs w:val="18"/>
              </w:rPr>
            </w:pPr>
            <w:r w:rsidRPr="004A28CD">
              <w:rPr>
                <w:sz w:val="18"/>
                <w:szCs w:val="18"/>
              </w:rPr>
              <w:t>Programske enote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7B4D01" w:rsidRDefault="00DD75BF" w14:paraId="0B2DCD24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1. letNIK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7B4D01" w:rsidRDefault="00DD75BF" w14:paraId="77238304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2. letNIK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7B4D01" w:rsidRDefault="00DD75BF" w14:paraId="28661F59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3. letNIK</w:t>
            </w:r>
          </w:p>
        </w:tc>
      </w:tr>
      <w:tr w:rsidR="00DD75BF" w:rsidTr="34958633" w14:paraId="1DFF7C79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13CB3C0A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P1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D75BF" w:rsidP="00760ADF" w:rsidRDefault="00DD75BF" w14:paraId="76CB1030" w14:textId="53B0274E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Slovenščina (</w:t>
            </w:r>
            <w:r w:rsidR="00B3322B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7B4D01" w:rsidRDefault="00DD75BF" w14:paraId="6739095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7B4D01" w:rsidRDefault="00DD75BF" w14:paraId="1228D51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7B4D01" w:rsidRDefault="00DD75BF" w14:paraId="4383451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</w:tr>
      <w:tr w:rsidR="00DD75BF" w:rsidTr="34958633" w14:paraId="606EE285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6D56E900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P2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3A3583EF" w14:textId="75FA49D5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Matematika (</w:t>
            </w:r>
            <w:r w:rsidR="00B3322B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7F0B36D2" w:rsidRDefault="00BD4CE8" w14:paraId="3213470F" w14:textId="1E5538A5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7F0B36D2" w:rsidR="3BD13A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7F0B36D2" w:rsidRDefault="00BD4CE8" w14:paraId="2899DF1F" w14:textId="3BC06F91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7F0B36D2" w:rsidR="0B63D5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7F0B36D2" w:rsidRDefault="00BD4CE8" w14:paraId="3211657B" w14:textId="4DF1798B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7F0B36D2" w:rsidR="0B63D5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</w:tr>
      <w:tr w:rsidR="00DD75BF" w:rsidTr="34958633" w14:paraId="37AE58F0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18F4E30F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P3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357DE" w:rsidP="009357DE" w:rsidRDefault="009357DE" w14:paraId="2727F6EA" w14:textId="7B69173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Tuji jezik I (Angleščina 1/Nemščina 1) </w:t>
            </w:r>
          </w:p>
          <w:p w:rsidRPr="00DD75BF" w:rsidR="00DD75BF" w:rsidP="009357DE" w:rsidRDefault="009357DE" w14:paraId="05B768A8" w14:textId="43383A9C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50ECD6D1" w:rsidRDefault="00467BE2" w14:paraId="3C19654F" w14:textId="5F101148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50ECD6D1" w:rsidR="50ECD6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ALJOŠA RODINGER (ANG)</w:t>
            </w:r>
          </w:p>
          <w:p w:rsidRPr="00DD75BF" w:rsidR="00DD75BF" w:rsidP="50ECD6D1" w:rsidRDefault="00467BE2" w14:paraId="1230A8D1" w14:textId="197ADCC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50ECD6D1" w:rsidR="50ECD6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PETRA ŠRAJ (NEM)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50ECD6D1" w:rsidRDefault="00467BE2" w14:paraId="48A78AB6" w14:textId="1C267F2B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50ECD6D1" w:rsidR="50ECD6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ALJOŠA RODINGER (ANG)</w:t>
            </w:r>
          </w:p>
          <w:p w:rsidRPr="00DD75BF" w:rsidR="00DD75BF" w:rsidP="50ECD6D1" w:rsidRDefault="00467BE2" w14:paraId="1221D6EB" w14:textId="6D0EFD88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50ECD6D1" w:rsidR="50ECD6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PETRA ŠRAJ (NEM)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50ECD6D1" w:rsidRDefault="00467BE2" w14:paraId="0425E611" w14:textId="60B48930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50ECD6D1" w:rsidR="50ECD6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ALJOŠA RODINGER (ANG)</w:t>
            </w:r>
          </w:p>
          <w:p w:rsidRPr="00DD75BF" w:rsidR="00DD75BF" w:rsidP="50ECD6D1" w:rsidRDefault="00467BE2" w14:paraId="7892ED81" w14:textId="188E971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50ECD6D1" w:rsidR="50ECD6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PETRA ŠRAJ (NEM)</w:t>
            </w:r>
          </w:p>
        </w:tc>
      </w:tr>
      <w:tr w:rsidR="00D7153E" w:rsidTr="34958633" w14:paraId="43A94642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3696B865" w14:textId="60FA018A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>
              <w:rPr>
                <w:rFonts w:cstheme="minorHAnsi"/>
              </w:rPr>
              <w:t>4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D7153E" w14:paraId="4F2CBFED" w14:textId="100FEC52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Naravoslovje (</w:t>
            </w:r>
            <w:r w:rsidR="00B3322B">
              <w:rPr>
                <w:rFonts w:cstheme="minorHAnsi"/>
              </w:rPr>
              <w:t>4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34958633" w:rsidRDefault="00184170" w14:paraId="02CBBAA6" w14:textId="0DE9D852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  <w:rPr>
                <w:rFonts w:cs="Calibri" w:cstheme="minorAscii"/>
                <w:color w:val="FF0000"/>
                <w:sz w:val="20"/>
                <w:szCs w:val="20"/>
              </w:rPr>
            </w:pPr>
            <w:r w:rsidRPr="34958633" w:rsidR="33AFF6C0">
              <w:rPr>
                <w:rFonts w:cs="Calibri" w:cstheme="minorAscii"/>
                <w:color w:val="FF0000"/>
                <w:sz w:val="20"/>
                <w:szCs w:val="20"/>
              </w:rPr>
              <w:t>Lara Golob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34958633" w:rsidRDefault="00184170" w14:paraId="5CC413B9" w14:textId="711CF11C">
            <w:pPr>
              <w:jc w:val="center"/>
              <w:rPr>
                <w:rFonts w:cs="Calibri" w:cstheme="minorAscii"/>
                <w:color w:val="FF0000"/>
                <w:sz w:val="20"/>
                <w:szCs w:val="20"/>
              </w:rPr>
            </w:pPr>
            <w:r w:rsidRPr="34958633" w:rsidR="33AFF6C0">
              <w:rPr>
                <w:rFonts w:cs="Calibri" w:cstheme="minorAscii"/>
                <w:color w:val="FF0000"/>
                <w:sz w:val="20"/>
                <w:szCs w:val="20"/>
              </w:rPr>
              <w:t>Lara Golob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DD75BF" w:rsidR="00D7153E" w:rsidP="007B4D01" w:rsidRDefault="00D7153E" w14:paraId="69357A7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53E" w:rsidTr="34958633" w14:paraId="4A3D6159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4FF92FF0" w14:textId="6674D5FF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>
              <w:rPr>
                <w:rFonts w:cstheme="minorHAnsi"/>
              </w:rPr>
              <w:t>5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D7153E" w14:paraId="25B0DB7D" w14:textId="1DC81119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Družboslovje (</w:t>
            </w:r>
            <w:r w:rsidR="00B3322B">
              <w:rPr>
                <w:rFonts w:cstheme="minorHAnsi"/>
              </w:rPr>
              <w:t>4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0CE100F6" w14:textId="3AE3A50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RENATO FLIS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2EEE99D6" w14:textId="431F234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RENATO FLIS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129070A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53E" w:rsidTr="34958633" w14:paraId="2AEDD402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2FCC6827" w14:textId="341B6C8A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>
              <w:rPr>
                <w:rFonts w:cstheme="minorHAnsi"/>
              </w:rPr>
              <w:t>6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D7153E" w14:paraId="4FC46B52" w14:textId="73B06FC3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Športna vzgoja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3D5609BF" w14:textId="234497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28C0BFE0" w14:textId="0A80DC3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058DC5E7" w14:textId="0C8E05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Pr="00DD75BF">
              <w:rPr>
                <w:rFonts w:cstheme="minorHAnsi"/>
                <w:sz w:val="16"/>
                <w:szCs w:val="16"/>
              </w:rPr>
              <w:t>proščen</w:t>
            </w:r>
          </w:p>
        </w:tc>
      </w:tr>
      <w:tr w:rsidR="00D7153E" w:rsidTr="34958633" w14:paraId="57FE5FB9" w14:textId="77777777">
        <w:trPr>
          <w:trHeight w:val="462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00EB2733" w14:textId="476840F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M1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D7153E" w14:paraId="584B742B" w14:textId="27C3B5F3">
            <w:pPr>
              <w:rPr>
                <w:rFonts w:cstheme="minorHAnsi"/>
              </w:rPr>
            </w:pPr>
            <w:r>
              <w:rPr>
                <w:rFonts w:cstheme="minorHAnsi"/>
              </w:rPr>
              <w:t>Umetnost in grafično oblikovanje</w:t>
            </w:r>
            <w:r w:rsidRPr="00DD75BF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1</w:t>
            </w:r>
            <w:r w:rsidR="00B3322B"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DD75BF" w:rsidR="00D7153E" w:rsidP="6D9AFE67" w:rsidRDefault="00494BE1" w14:paraId="61B468A4" w14:textId="325EAF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RENE MACURA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D7153E" w:rsidP="007B4D01" w:rsidRDefault="00D7153E" w14:paraId="611F4AC5" w14:textId="3223EC7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D7153E" w:rsidP="6D9AFE67" w:rsidRDefault="00D7153E" w14:paraId="088456B0" w14:textId="5D5934A8">
            <w:pPr>
              <w:jc w:val="center"/>
              <w:rPr>
                <w:sz w:val="16"/>
                <w:szCs w:val="16"/>
              </w:rPr>
            </w:pPr>
          </w:p>
        </w:tc>
      </w:tr>
      <w:tr w:rsidR="00D7153E" w:rsidTr="34958633" w14:paraId="7E5C7918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54AB287A" w14:textId="12C4CC7D">
            <w:pPr>
              <w:rPr>
                <w:rFonts w:cstheme="minorHAnsi"/>
              </w:rPr>
            </w:pPr>
            <w:r>
              <w:rPr>
                <w:rFonts w:cstheme="minorHAnsi"/>
              </w:rPr>
              <w:t>M2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417947" w14:paraId="453CBC38" w14:textId="093FC545">
            <w:pPr>
              <w:rPr>
                <w:rFonts w:cstheme="minorHAnsi"/>
              </w:rPr>
            </w:pPr>
            <w:r>
              <w:rPr>
                <w:rFonts w:cstheme="minorHAnsi"/>
              </w:rPr>
              <w:t>Tisk (1</w:t>
            </w:r>
            <w:r w:rsidR="00B3322B">
              <w:rPr>
                <w:rFonts w:cstheme="minorHAnsi"/>
              </w:rPr>
              <w:t>2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57872B78" w:rsidRDefault="00BC60BE" w14:paraId="460D7966" w14:textId="22E9EDE9">
            <w:pPr>
              <w:jc w:val="center"/>
              <w:rPr>
                <w:sz w:val="16"/>
                <w:szCs w:val="16"/>
              </w:rPr>
            </w:pPr>
            <w:r w:rsidRPr="57872B78">
              <w:rPr>
                <w:sz w:val="16"/>
                <w:szCs w:val="16"/>
              </w:rPr>
              <w:t>DAVOR RADOVANOVI</w:t>
            </w:r>
            <w:r w:rsidRPr="57872B78" w:rsidR="041F5756">
              <w:rPr>
                <w:sz w:val="16"/>
                <w:szCs w:val="16"/>
              </w:rPr>
              <w:t>Č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57872B78" w:rsidRDefault="00DE7B19" w14:paraId="0DF71BB8" w14:textId="497621CF">
            <w:pPr>
              <w:jc w:val="center"/>
              <w:rPr>
                <w:sz w:val="16"/>
                <w:szCs w:val="16"/>
              </w:rPr>
            </w:pPr>
            <w:r w:rsidRPr="57872B78">
              <w:rPr>
                <w:sz w:val="16"/>
                <w:szCs w:val="16"/>
              </w:rPr>
              <w:t>DAVOR RADOVANOVI</w:t>
            </w:r>
            <w:r w:rsidRPr="57872B78" w:rsidR="1718D1CE">
              <w:rPr>
                <w:sz w:val="16"/>
                <w:szCs w:val="16"/>
              </w:rPr>
              <w:t>Č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57872B78" w:rsidRDefault="00DE7B19" w14:paraId="5BEF1744" w14:textId="088390CE">
            <w:pPr>
              <w:jc w:val="center"/>
              <w:rPr>
                <w:sz w:val="16"/>
                <w:szCs w:val="16"/>
              </w:rPr>
            </w:pPr>
            <w:r w:rsidRPr="57872B78">
              <w:rPr>
                <w:sz w:val="16"/>
                <w:szCs w:val="16"/>
              </w:rPr>
              <w:t>DAVOR RADOVANOVI</w:t>
            </w:r>
            <w:r w:rsidRPr="57872B78" w:rsidR="058EF63E">
              <w:rPr>
                <w:sz w:val="16"/>
                <w:szCs w:val="16"/>
              </w:rPr>
              <w:t>Č</w:t>
            </w:r>
          </w:p>
        </w:tc>
      </w:tr>
      <w:tr w:rsidR="00D7153E" w:rsidTr="34958633" w14:paraId="71FE5387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D7153E" w14:paraId="3CD3A488" w14:textId="273154B8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7153E" w:rsidP="00FE1B4F" w:rsidRDefault="00417947" w14:paraId="1E5BC595" w14:textId="2E684D39">
            <w:pPr>
              <w:rPr>
                <w:rFonts w:cstheme="minorHAnsi"/>
              </w:rPr>
            </w:pPr>
            <w:r>
              <w:rPr>
                <w:rFonts w:cstheme="minorHAnsi"/>
              </w:rPr>
              <w:t>Tisk praksa</w:t>
            </w:r>
            <w:r w:rsidRPr="00DD75BF" w:rsidR="00D7153E"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2</w:t>
            </w:r>
            <w:r w:rsidRPr="00DD75BF" w:rsidR="00D7153E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57872B78" w:rsidRDefault="00DE7B19" w14:paraId="41B7A63E" w14:textId="7E90E80B">
            <w:pPr>
              <w:jc w:val="center"/>
              <w:rPr>
                <w:sz w:val="16"/>
                <w:szCs w:val="16"/>
              </w:rPr>
            </w:pPr>
            <w:r w:rsidRPr="57872B78">
              <w:rPr>
                <w:sz w:val="16"/>
                <w:szCs w:val="16"/>
              </w:rPr>
              <w:t>DAVOR RADOVANOVI</w:t>
            </w:r>
            <w:r w:rsidRPr="57872B78" w:rsidR="21AEE6AE">
              <w:rPr>
                <w:sz w:val="16"/>
                <w:szCs w:val="16"/>
              </w:rPr>
              <w:t>Č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57872B78" w:rsidRDefault="00DE7B19" w14:paraId="3D716C72" w14:textId="48E3E22F">
            <w:pPr>
              <w:jc w:val="center"/>
              <w:rPr>
                <w:sz w:val="16"/>
                <w:szCs w:val="16"/>
              </w:rPr>
            </w:pPr>
            <w:r w:rsidRPr="57872B78">
              <w:rPr>
                <w:sz w:val="16"/>
                <w:szCs w:val="16"/>
              </w:rPr>
              <w:t>DAVOR RADOVANOVI</w:t>
            </w:r>
            <w:r w:rsidRPr="57872B78" w:rsidR="0EB164AC">
              <w:rPr>
                <w:sz w:val="16"/>
                <w:szCs w:val="16"/>
              </w:rPr>
              <w:t>Č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57872B78" w:rsidRDefault="00DE7B19" w14:paraId="435A15AD" w14:textId="5B6D77DC">
            <w:pPr>
              <w:jc w:val="center"/>
              <w:rPr>
                <w:sz w:val="16"/>
                <w:szCs w:val="16"/>
              </w:rPr>
            </w:pPr>
            <w:r w:rsidRPr="57872B78">
              <w:rPr>
                <w:sz w:val="16"/>
                <w:szCs w:val="16"/>
              </w:rPr>
              <w:t>DAVOR RADOVANOVI</w:t>
            </w:r>
            <w:r w:rsidRPr="57872B78" w:rsidR="44AB3015">
              <w:rPr>
                <w:sz w:val="16"/>
                <w:szCs w:val="16"/>
              </w:rPr>
              <w:t>Č</w:t>
            </w:r>
          </w:p>
        </w:tc>
      </w:tr>
      <w:tr w:rsidR="00D7153E" w:rsidTr="34958633" w14:paraId="1D59A281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417947" w14:paraId="3C9E956A" w14:textId="12A4B354">
            <w:pPr>
              <w:rPr>
                <w:rFonts w:cstheme="minorHAnsi"/>
              </w:rPr>
            </w:pPr>
            <w:r>
              <w:rPr>
                <w:rFonts w:cstheme="minorHAnsi"/>
              </w:rPr>
              <w:t>M3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417947" w14:paraId="2AD6DB8D" w14:textId="024E979B">
            <w:pPr>
              <w:rPr>
                <w:rFonts w:cstheme="minorHAnsi"/>
              </w:rPr>
            </w:pPr>
            <w:r>
              <w:rPr>
                <w:rFonts w:cstheme="minorHAnsi"/>
              </w:rPr>
              <w:t>Grafična dodelava (1</w:t>
            </w:r>
            <w:r w:rsidR="00B3322B">
              <w:rPr>
                <w:rFonts w:cstheme="minorHAnsi"/>
              </w:rPr>
              <w:t>2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7B4D01" w14:paraId="0FB1741C" w14:textId="406CA9B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BERTONCELJ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7B4D01" w14:paraId="25C01F61" w14:textId="08A5EBC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BERTONCELJ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E7B19" w:rsidP="00DE7B19" w:rsidRDefault="007B4D01" w14:paraId="46DC812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ANDREJA </w:t>
            </w:r>
          </w:p>
          <w:p w:rsidRPr="00DD75BF" w:rsidR="00D7153E" w:rsidP="00DE7B19" w:rsidRDefault="007B4D01" w14:paraId="56809179" w14:textId="398F3B2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BERTONCELJ</w:t>
            </w:r>
          </w:p>
        </w:tc>
      </w:tr>
      <w:tr w:rsidR="00417947" w:rsidTr="34958633" w14:paraId="14EF6DD7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17947" w:rsidP="00FE1B4F" w:rsidRDefault="00417947" w14:paraId="7CF4239E" w14:textId="77777777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17947" w:rsidP="00FE1B4F" w:rsidRDefault="00417947" w14:paraId="3D076B58" w14:textId="48EC2BD5">
            <w:pPr>
              <w:rPr>
                <w:rFonts w:cstheme="minorHAnsi"/>
              </w:rPr>
            </w:pPr>
            <w:r>
              <w:rPr>
                <w:rFonts w:cstheme="minorHAnsi"/>
              </w:rPr>
              <w:t>Grafična dodelava praksa (1</w:t>
            </w:r>
            <w:r w:rsidR="00B3322B">
              <w:rPr>
                <w:rFonts w:cstheme="minorHAnsi"/>
              </w:rPr>
              <w:t>2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417947" w:rsidP="007B4D01" w:rsidRDefault="007B4D01" w14:paraId="60ADEE0D" w14:textId="39F6822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BERTONCELJ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417947" w:rsidP="007B4D01" w:rsidRDefault="007B4D01" w14:paraId="0B9255D2" w14:textId="0B2244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BERTONCELJ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417947" w:rsidP="007B4D01" w:rsidRDefault="007B4D01" w14:paraId="07F31EC0" w14:textId="1AFD15B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BERTONCELJ</w:t>
            </w:r>
          </w:p>
        </w:tc>
      </w:tr>
      <w:tr w:rsidR="00D7153E" w:rsidTr="34958633" w14:paraId="41E73731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D7153E" w14:paraId="12BBF6A6" w14:textId="1FB95F19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</w:t>
            </w:r>
            <w:r w:rsidR="00417947">
              <w:rPr>
                <w:rFonts w:cstheme="minorHAnsi"/>
              </w:rPr>
              <w:t>4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417947" w14:paraId="4FF1F23B" w14:textId="548F49D0">
            <w:pPr>
              <w:rPr>
                <w:rFonts w:cstheme="minorHAnsi"/>
              </w:rPr>
            </w:pPr>
            <w:r>
              <w:rPr>
                <w:rFonts w:cstheme="minorHAnsi"/>
              </w:rPr>
              <w:t>Grafični procesi (1</w:t>
            </w:r>
            <w:r w:rsidR="00B3322B">
              <w:rPr>
                <w:rFonts w:cstheme="minorHAnsi"/>
              </w:rPr>
              <w:t>2</w:t>
            </w:r>
            <w:r>
              <w:rPr>
                <w:rFonts w:cstheme="minorHAnsi"/>
              </w:rPr>
              <w:t>0</w:t>
            </w:r>
            <w:r w:rsidR="00B84615">
              <w:rPr>
                <w:rFonts w:cstheme="minorHAnsi"/>
              </w:rPr>
              <w:t xml:space="preserve"> €</w:t>
            </w:r>
            <w:r>
              <w:rPr>
                <w:rFonts w:cstheme="minorHAnsi"/>
              </w:rPr>
              <w:t>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007B4D01" w:rsidRDefault="007B4D01" w14:paraId="0FE6968E" w14:textId="3509B2E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MARTINA BREG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1C2A8640" w14:textId="5A0A7FC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266D15BA" w14:textId="71AA93C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53E" w:rsidTr="34958633" w14:paraId="755FE9DF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D7153E" w14:paraId="642225A4" w14:textId="6E250B36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</w:t>
            </w:r>
            <w:r w:rsidR="00417947">
              <w:rPr>
                <w:rFonts w:cstheme="minorHAnsi"/>
              </w:rPr>
              <w:t>5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2B7A9D05" w:rsidRDefault="002F6B0C" w14:paraId="0D0AE218" w14:textId="2945C68B">
            <w:r w:rsidRPr="2B7A9D05">
              <w:t>Od odtisa do grafičnega izdelka</w:t>
            </w:r>
            <w:r w:rsidRPr="2B7A9D05" w:rsidR="00D7153E">
              <w:t xml:space="preserve"> (1</w:t>
            </w:r>
            <w:r w:rsidRPr="2B7A9D05" w:rsidR="00B3322B">
              <w:t>2</w:t>
            </w:r>
            <w:r w:rsidRPr="2B7A9D05" w:rsidR="00D7153E"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75905A34" w14:textId="3980D17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007B4D01" w:rsidRDefault="007B4D01" w14:paraId="3DE17287" w14:textId="5EC7E44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BERTONCELJ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34958633" w:rsidRDefault="00D7153E" w14:paraId="0CF385C7" w14:textId="0DBAB9A8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34958633" w:rsidR="7442943B">
              <w:rPr>
                <w:rFonts w:cs="Calibri" w:cstheme="minorAscii"/>
                <w:sz w:val="16"/>
                <w:szCs w:val="16"/>
              </w:rPr>
              <w:t>ANDREJA BERTONCELJ</w:t>
            </w:r>
          </w:p>
        </w:tc>
      </w:tr>
      <w:tr w:rsidR="00D7153E" w:rsidTr="34958633" w14:paraId="34A0A071" w14:textId="77777777">
        <w:trPr>
          <w:trHeight w:val="500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D7153E" w14:paraId="7B9C1442" w14:textId="413C5050">
            <w:p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2F6B0C">
              <w:rPr>
                <w:rFonts w:cstheme="minorHAnsi"/>
              </w:rPr>
              <w:t>6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FE1B4F" w:rsidRDefault="002F6B0C" w14:paraId="2DC218BF" w14:textId="6F2AF08D">
            <w:pPr>
              <w:rPr>
                <w:rFonts w:cstheme="minorHAnsi"/>
              </w:rPr>
            </w:pPr>
            <w:r>
              <w:rPr>
                <w:rFonts w:cstheme="minorHAnsi"/>
              </w:rPr>
              <w:t>Priprava delovnih procesov</w:t>
            </w:r>
            <w:r w:rsidR="00D7153E"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5</w:t>
            </w:r>
            <w:r w:rsidR="00D7153E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0A3C191A" w14:textId="6C61321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34958633" w:rsidRDefault="007B4D01" w14:paraId="3E9BB963" w14:textId="7F198410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color w:val="FF0000"/>
                <w:sz w:val="16"/>
                <w:szCs w:val="16"/>
              </w:rPr>
            </w:pPr>
            <w:r w:rsidRPr="34958633" w:rsidR="769740DB">
              <w:rPr>
                <w:rFonts w:cs="Calibri" w:cstheme="minorAscii"/>
                <w:b w:val="1"/>
                <w:bCs w:val="1"/>
                <w:color w:val="FF0000"/>
                <w:sz w:val="16"/>
                <w:szCs w:val="16"/>
              </w:rPr>
              <w:t>VEČ NE IZVAJAMO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7723D49E" w14:textId="5282EE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C4CE0" w:rsidTr="34958633" w14:paraId="5E338D1A" w14:textId="77777777">
        <w:trPr>
          <w:trHeight w:val="598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BC4CE0" w:rsidP="00FE1B4F" w:rsidRDefault="00BC4CE0" w14:paraId="22AEFB90" w14:textId="276FBF4B">
            <w:pPr>
              <w:rPr>
                <w:rFonts w:cstheme="minorHAnsi"/>
              </w:rPr>
            </w:pPr>
            <w:r>
              <w:rPr>
                <w:rFonts w:cstheme="minorHAnsi"/>
              </w:rPr>
              <w:t>M8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4CE0" w:rsidP="00FE1B4F" w:rsidRDefault="00BC4CE0" w14:paraId="2DF59489" w14:textId="0F89BFCD">
            <w:pPr>
              <w:rPr>
                <w:rFonts w:cstheme="minorHAnsi"/>
              </w:rPr>
            </w:pPr>
            <w:r>
              <w:rPr>
                <w:rFonts w:cstheme="minorHAnsi"/>
              </w:rPr>
              <w:t>Digitalna pismenost</w:t>
            </w:r>
            <w:r w:rsidR="00686A72"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2</w:t>
            </w:r>
            <w:r w:rsidR="00686A72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BC4CE0" w:rsidP="34958633" w:rsidRDefault="007B4D01" w14:paraId="415021B6" w14:textId="575023FE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34958633" w:rsidR="5A86E2E5">
              <w:rPr>
                <w:rFonts w:cs="Calibri" w:cstheme="minorAscii"/>
                <w:sz w:val="16"/>
                <w:szCs w:val="16"/>
              </w:rPr>
              <w:t>ANDREJA MILANEZ RITONJA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BC4CE0" w:rsidP="007B4D01" w:rsidRDefault="00BC4CE0" w14:paraId="3A2A2A12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BC4CE0" w:rsidP="007B4D01" w:rsidRDefault="00BC4CE0" w14:paraId="7E9CBE0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53E" w:rsidTr="34958633" w14:paraId="31C7956A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7153E" w:rsidP="00FE1B4F" w:rsidRDefault="00BC4CE0" w14:paraId="56FC22AF" w14:textId="789930D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</w:t>
            </w:r>
            <w:r w:rsidR="00686A72">
              <w:rPr>
                <w:rFonts w:cstheme="minorHAnsi"/>
              </w:rPr>
              <w:t>9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7153E" w:rsidP="00FE1B4F" w:rsidRDefault="00686A72" w14:paraId="21CB69F8" w14:textId="5387207D">
            <w:pPr>
              <w:rPr>
                <w:rFonts w:cstheme="minorHAnsi"/>
              </w:rPr>
            </w:pPr>
            <w:r>
              <w:rPr>
                <w:rFonts w:cstheme="minorHAnsi"/>
              </w:rPr>
              <w:t>Podjetništvo in komuniciranje</w:t>
            </w:r>
            <w:r w:rsidR="00BC4CE0">
              <w:rPr>
                <w:rFonts w:cstheme="minorHAnsi"/>
              </w:rPr>
              <w:t xml:space="preserve"> (</w:t>
            </w:r>
            <w:r w:rsidR="00B3322B">
              <w:rPr>
                <w:rFonts w:cstheme="minorHAnsi"/>
              </w:rPr>
              <w:t>4</w:t>
            </w:r>
            <w:r>
              <w:rPr>
                <w:rFonts w:cstheme="minorHAnsi"/>
              </w:rPr>
              <w:t>0</w:t>
            </w:r>
            <w:r w:rsidR="00BC4CE0">
              <w:rPr>
                <w:rFonts w:cstheme="minorHAnsi"/>
              </w:rPr>
              <w:t xml:space="preserve">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D7153E" w:rsidP="007B4D01" w:rsidRDefault="00D7153E" w14:paraId="13AD1322" w14:textId="3D3D55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71C3B02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D7153E" w:rsidP="007B4D01" w:rsidRDefault="00716B68" w14:paraId="7B48C557" w14:textId="74A0DEE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BOŠTJAN PETUČNIK</w:t>
            </w:r>
          </w:p>
        </w:tc>
      </w:tr>
      <w:tr w:rsidR="00686A72" w:rsidTr="34958633" w14:paraId="1FBAF605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86A72" w:rsidP="00686A72" w:rsidRDefault="00686A72" w14:paraId="702C1C92" w14:textId="63C3EF40">
            <w:pPr>
              <w:rPr>
                <w:rFonts w:cstheme="minorHAnsi"/>
              </w:rPr>
            </w:pPr>
            <w:r>
              <w:rPr>
                <w:rFonts w:cstheme="minorHAnsi"/>
              </w:rPr>
              <w:t>M10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01522" w:rsidP="00D01522" w:rsidRDefault="00D01522" w14:paraId="5F480116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Tuji jezik II (Nemščina 2/ Angleščina 2) </w:t>
            </w:r>
          </w:p>
          <w:p w:rsidR="00686A72" w:rsidP="00D01522" w:rsidRDefault="00D01522" w14:paraId="6751115C" w14:textId="685E95F0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686A72" w:rsidP="007B4D01" w:rsidRDefault="00686A72" w14:paraId="60D871B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 (ANG)</w:t>
            </w:r>
          </w:p>
          <w:p w:rsidR="00686A72" w:rsidP="007B4D01" w:rsidRDefault="001D72D5" w14:paraId="2C13EE3C" w14:textId="7D13027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72D5">
              <w:rPr>
                <w:sz w:val="16"/>
                <w:szCs w:val="16"/>
              </w:rPr>
              <w:t>PETRA ŠRAJ (NEM)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686A72" w:rsidP="007B4D01" w:rsidRDefault="00686A72" w14:paraId="2A707F1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 (ANG)</w:t>
            </w:r>
          </w:p>
          <w:p w:rsidRPr="00DD75BF" w:rsidR="00686A72" w:rsidP="007B4D01" w:rsidRDefault="001D72D5" w14:paraId="13A73849" w14:textId="028DBF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72D5">
              <w:rPr>
                <w:sz w:val="16"/>
                <w:szCs w:val="16"/>
              </w:rPr>
              <w:t>PETRA ŠRAJ (NEM)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686A72" w:rsidP="007B4D01" w:rsidRDefault="00686A72" w14:paraId="06D2CA7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 (ANG)</w:t>
            </w:r>
          </w:p>
          <w:p w:rsidR="00686A72" w:rsidP="007B4D01" w:rsidRDefault="001D72D5" w14:paraId="1126FCBF" w14:textId="34B75F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72D5">
              <w:rPr>
                <w:sz w:val="16"/>
                <w:szCs w:val="16"/>
              </w:rPr>
              <w:t>PETRA ŠRAJ (NEM)</w:t>
            </w:r>
          </w:p>
        </w:tc>
      </w:tr>
      <w:tr w:rsidR="00BA5821" w:rsidTr="34958633" w14:paraId="03E0F01D" w14:textId="77777777">
        <w:trPr>
          <w:trHeight w:val="113"/>
        </w:trPr>
        <w:tc>
          <w:tcPr>
            <w:tcW w:w="89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A5821" w:rsidR="00BA5821" w:rsidP="007B4D01" w:rsidRDefault="00BA5821" w14:paraId="0E8E4B06" w14:textId="08364EA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A5821">
              <w:rPr>
                <w:rFonts w:cstheme="minorHAnsi"/>
                <w:sz w:val="24"/>
                <w:szCs w:val="24"/>
              </w:rPr>
              <w:t>E – ODPRTI KORIKUL</w:t>
            </w:r>
          </w:p>
        </w:tc>
      </w:tr>
      <w:tr w:rsidR="00744B2E" w:rsidTr="34958633" w14:paraId="04C55066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44B2E" w:rsidP="00744B2E" w:rsidRDefault="00744B2E" w14:paraId="25BB4DD0" w14:textId="51B3361A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44B2E" w:rsidP="1519A904" w:rsidRDefault="1519A904" w14:paraId="1DA4ED78" w14:textId="4A3B9837">
            <w:r w:rsidRPr="1519A904">
              <w:t>Digitalno grafično oblikovanje (120 €)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744B2E" w:rsidP="007B4D01" w:rsidRDefault="00744B2E" w14:paraId="5B36E45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744B2E" w:rsidP="007B4D01" w:rsidRDefault="00744B2E" w14:paraId="63E1DB7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744B2E" w:rsidP="789413B7" w:rsidRDefault="45A2CA94" w14:paraId="6AACDDC9" w14:textId="3C324818">
            <w:pPr>
              <w:jc w:val="center"/>
              <w:rPr>
                <w:sz w:val="16"/>
                <w:szCs w:val="16"/>
              </w:rPr>
            </w:pPr>
            <w:r w:rsidRPr="2B7A9D05">
              <w:rPr>
                <w:sz w:val="16"/>
                <w:szCs w:val="16"/>
              </w:rPr>
              <w:t>MARTINA BREG</w:t>
            </w:r>
          </w:p>
        </w:tc>
      </w:tr>
      <w:tr w:rsidR="001D6AAB" w:rsidTr="34958633" w14:paraId="0BC8C1B6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D6AAB" w:rsidP="00744B2E" w:rsidRDefault="001D6AAB" w14:paraId="17B9C50C" w14:textId="77777777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D6AAB" w:rsidP="00744B2E" w:rsidRDefault="001D6AAB" w14:paraId="4CC90EA9" w14:textId="595F450C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Knjigovezništvo</w:t>
            </w:r>
            <w:proofErr w:type="spellEnd"/>
            <w:r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2</w:t>
            </w:r>
            <w:r>
              <w:rPr>
                <w:rFonts w:cstheme="minorHAnsi"/>
              </w:rPr>
              <w:t>0</w:t>
            </w:r>
            <w:r w:rsidR="00D0152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1D6AAB" w:rsidP="007B4D01" w:rsidRDefault="001D6AAB" w14:paraId="5844572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1D6AAB" w:rsidP="007B4D01" w:rsidRDefault="001D6AAB" w14:paraId="50D0C41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1D6AAB" w:rsidP="007B4D01" w:rsidRDefault="001D6AAB" w14:paraId="73FEA9E6" w14:textId="31C5DAA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BERTONCELJ</w:t>
            </w:r>
          </w:p>
        </w:tc>
      </w:tr>
      <w:tr w:rsidR="00744B2E" w:rsidTr="34958633" w14:paraId="2DB8EA9D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44B2E" w:rsidP="00744B2E" w:rsidRDefault="00744B2E" w14:paraId="1B863621" w14:textId="77777777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44B2E" w:rsidP="00744B2E" w:rsidRDefault="00744B2E" w14:paraId="06D74677" w14:textId="52B2C3CA">
            <w:pPr>
              <w:rPr>
                <w:rFonts w:cstheme="minorHAnsi"/>
              </w:rPr>
            </w:pPr>
            <w:r>
              <w:rPr>
                <w:rFonts w:cstheme="minorHAnsi"/>
              </w:rPr>
              <w:t>Sitotisk (1</w:t>
            </w:r>
            <w:r w:rsidR="00B3322B">
              <w:rPr>
                <w:rFonts w:cstheme="minorHAnsi"/>
              </w:rPr>
              <w:t>2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744B2E" w:rsidP="007B4D01" w:rsidRDefault="00744B2E" w14:paraId="0BB6F8BC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744B2E" w:rsidP="007B4D01" w:rsidRDefault="00744B2E" w14:paraId="0570EBF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744B2E" w:rsidP="708425B4" w:rsidRDefault="7CCF313B" w14:paraId="58180D09" w14:textId="778096C9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08425B4" w:rsidR="708425B4">
              <w:rPr>
                <w:sz w:val="16"/>
                <w:szCs w:val="16"/>
              </w:rPr>
              <w:t>MAJA OSRAJNIK</w:t>
            </w:r>
          </w:p>
        </w:tc>
      </w:tr>
      <w:tr w:rsidR="00744B2E" w:rsidTr="34958633" w14:paraId="2D2F30BF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44B2E" w:rsidP="00744B2E" w:rsidRDefault="00744B2E" w14:paraId="239307C4" w14:textId="77777777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744B2E" w:rsidP="00744B2E" w:rsidRDefault="00744B2E" w14:paraId="5A9D9D14" w14:textId="5C8C28B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Aktivno državljanstvo 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744B2E" w:rsidP="007B4D01" w:rsidRDefault="00744B2E" w14:paraId="6B9FEEE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744B2E" w:rsidP="007B4D01" w:rsidRDefault="00744B2E" w14:paraId="719D815D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744B2E" w:rsidP="007B4D01" w:rsidRDefault="00D01522" w14:paraId="4278BE74" w14:textId="1125128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RENATO </w:t>
            </w:r>
            <w:r w:rsidR="008A0861">
              <w:rPr>
                <w:rFonts w:cstheme="minorHAnsi"/>
                <w:sz w:val="16"/>
                <w:szCs w:val="16"/>
              </w:rPr>
              <w:t xml:space="preserve">FLIS </w:t>
            </w:r>
          </w:p>
        </w:tc>
      </w:tr>
      <w:tr w:rsidR="00744B2E" w:rsidTr="34958633" w14:paraId="541022BA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744B2E" w:rsidP="00744B2E" w:rsidRDefault="00744B2E" w14:paraId="1137F063" w14:textId="0099A270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DD75BF" w:rsidR="00744B2E" w:rsidP="00744B2E" w:rsidRDefault="00744B2E" w14:paraId="2A0DB792" w14:textId="4760A6B9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Praktično usposabljanje z delom pri delodajalcu (</w:t>
            </w:r>
            <w:r w:rsidR="00B3322B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2D7513" w14:paraId="6B4818F4" w14:textId="1061AA4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DENIS FRAS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2D7513" w14:paraId="47F23C54" w14:textId="6DC7343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DENIS FRAS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744B2E" w:rsidP="007B4D01" w:rsidRDefault="002D7513" w14:paraId="33014DBD" w14:textId="3A04D5A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DENIS FRAS</w:t>
            </w:r>
          </w:p>
        </w:tc>
      </w:tr>
      <w:tr w:rsidR="00744B2E" w:rsidTr="34958633" w14:paraId="315EEC08" w14:textId="77777777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744B2E" w:rsidP="00744B2E" w:rsidRDefault="00744B2E" w14:paraId="0A1115F6" w14:textId="77777777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44B2E" w:rsidRDefault="00744B2E" w14:paraId="4C84306B" w14:textId="325278A0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Interesne dejavnosti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744B2E" w14:paraId="06425F9A" w14:textId="2B32C3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744B2E" w14:paraId="3B5A4B8C" w14:textId="370BE38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744B2E" w:rsidP="007B4D01" w:rsidRDefault="00744B2E" w14:paraId="121100F8" w14:textId="502A9C07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name="_Hlk21267951" w:id="0"/>
            <w:r w:rsidRPr="00DD75BF">
              <w:rPr>
                <w:rFonts w:cstheme="minorHAnsi"/>
                <w:sz w:val="16"/>
                <w:szCs w:val="16"/>
              </w:rPr>
              <w:t>FOMB, KROŽKI</w:t>
            </w:r>
            <w:bookmarkEnd w:id="0"/>
          </w:p>
        </w:tc>
      </w:tr>
      <w:tr w:rsidR="34958633" w:rsidTr="34958633" w14:paraId="53065FC4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34958633" w:rsidP="34958633" w:rsidRDefault="34958633" w14:paraId="79D8E837" w14:textId="413B7C06">
            <w:pPr>
              <w:pStyle w:val="Navaden"/>
              <w:rPr>
                <w:rFonts w:cs="Calibri" w:cstheme="minorAsci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69FB927C" w:rsidP="34958633" w:rsidRDefault="69FB927C" w14:paraId="6C9D1FE0" w14:textId="4C303D45">
            <w:pPr>
              <w:pStyle w:val="Navaden"/>
            </w:pPr>
            <w:r w:rsidRPr="34958633" w:rsidR="69FB927C">
              <w:rPr>
                <w:rFonts w:cs="Calibri" w:cstheme="minorAscii"/>
              </w:rPr>
              <w:t>Grafičlni postopki, GPO-OK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34958633" w:rsidP="34958633" w:rsidRDefault="34958633" w14:paraId="73B413BB" w14:textId="2EEAC167">
            <w:pPr>
              <w:pStyle w:val="Navaden"/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69FB927C" w:rsidP="34958633" w:rsidRDefault="69FB927C" w14:paraId="3EE83F6B" w14:textId="4DB5A06F">
            <w:pPr>
              <w:pStyle w:val="Navaden"/>
              <w:jc w:val="center"/>
            </w:pPr>
            <w:r w:rsidRPr="34958633" w:rsidR="69FB927C">
              <w:rPr>
                <w:rFonts w:cs="Calibri" w:cstheme="minorAscii"/>
                <w:sz w:val="16"/>
                <w:szCs w:val="16"/>
              </w:rPr>
              <w:t>ANDREJA BERTONCELJ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34958633" w:rsidP="34958633" w:rsidRDefault="34958633" w14:paraId="4020638C" w14:textId="0D0BB5BB">
            <w:pPr>
              <w:pStyle w:val="Navaden"/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</w:tr>
      <w:tr w:rsidR="34958633" w:rsidTr="34958633" w14:paraId="59635D5B">
        <w:trPr>
          <w:trHeight w:val="113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34958633" w:rsidP="34958633" w:rsidRDefault="34958633" w14:paraId="40254903" w14:textId="389636BB">
            <w:pPr>
              <w:pStyle w:val="Navaden"/>
              <w:rPr>
                <w:rFonts w:cs="Calibri" w:cstheme="minorAsci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69FB927C" w:rsidP="34958633" w:rsidRDefault="69FB927C" w14:paraId="23BF3F6C" w14:textId="67524016">
            <w:pPr>
              <w:pStyle w:val="Navaden"/>
            </w:pPr>
            <w:r w:rsidRPr="34958633" w:rsidR="69FB927C">
              <w:rPr>
                <w:rFonts w:cs="Calibri" w:cstheme="minorAscii"/>
              </w:rPr>
              <w:t>Projektno delo grafičnega operaterja, PGO-OK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34958633" w:rsidP="34958633" w:rsidRDefault="34958633" w14:paraId="447B5B8C" w14:textId="43EB7B7A">
            <w:pPr>
              <w:pStyle w:val="Navaden"/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34958633" w:rsidP="34958633" w:rsidRDefault="34958633" w14:paraId="3C973245" w14:textId="4E2DC60C">
            <w:pPr>
              <w:pStyle w:val="Navaden"/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69FB927C" w:rsidP="34958633" w:rsidRDefault="69FB927C" w14:paraId="5EA3F75A" w14:textId="3229A93F">
            <w:pPr>
              <w:pStyle w:val="Navaden"/>
              <w:jc w:val="center"/>
            </w:pPr>
            <w:r w:rsidRPr="34958633" w:rsidR="69FB927C">
              <w:rPr>
                <w:rFonts w:cs="Calibri" w:cstheme="minorAscii"/>
                <w:sz w:val="16"/>
                <w:szCs w:val="16"/>
              </w:rPr>
              <w:t>ANDREJA BERTONCELJ</w:t>
            </w:r>
          </w:p>
        </w:tc>
      </w:tr>
    </w:tbl>
    <w:p w:rsidR="00191AEF" w:rsidRDefault="00191AEF" w14:paraId="12E41BB6" w14:textId="2B0E015B"/>
    <w:p w:rsidRPr="00DD75BF" w:rsidR="00DD75BF" w:rsidP="00DD75BF" w:rsidRDefault="00DD75BF" w14:paraId="3C2850B0" w14:textId="77777777">
      <w:pPr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Izobraževalni program je ovrednoten s 180 kreditnimi  točkami (KT).</w:t>
      </w:r>
    </w:p>
    <w:p w:rsidR="00DD75BF" w:rsidP="00DD75BF" w:rsidRDefault="00DD75BF" w14:paraId="7B631445" w14:textId="036FF759">
      <w:pPr>
        <w:rPr>
          <w:b/>
          <w:sz w:val="28"/>
          <w:szCs w:val="28"/>
        </w:rPr>
      </w:pPr>
      <w:r w:rsidRPr="00DD75BF">
        <w:rPr>
          <w:b/>
          <w:sz w:val="28"/>
          <w:szCs w:val="28"/>
        </w:rPr>
        <w:t>OBVEZNI NAČINI OCENJEVANJA ZNANJA</w:t>
      </w:r>
    </w:p>
    <w:tbl>
      <w:tblPr>
        <w:tblW w:w="826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3133"/>
        <w:gridCol w:w="1210"/>
        <w:gridCol w:w="1206"/>
        <w:gridCol w:w="1223"/>
        <w:gridCol w:w="1496"/>
      </w:tblGrid>
      <w:tr w:rsidR="00DD75BF" w:rsidTr="34958633" w14:paraId="002986E2" w14:textId="77777777">
        <w:trPr>
          <w:trHeight w:val="113"/>
          <w:tblHeader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77EFF736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Programske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4BEBC5EE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Ustno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2F152A48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Pisno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5A03D86F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Izdelek oz. storitev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6092F0B7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Drugo</w:t>
            </w:r>
          </w:p>
        </w:tc>
      </w:tr>
      <w:tr w:rsidR="00DD75BF" w:rsidTr="34958633" w14:paraId="6AC23F51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54283CE1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Slovenščina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26B4671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1E3E666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F0AB95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975E43F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4958633" w14:paraId="24A3AB9A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3903FEFC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Tuji jezik 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959ED5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9F36D7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ABA3010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3D2AF8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4958633" w14:paraId="79142F25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35FAEE37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Matematika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6918174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4720384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A1CB0DF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9BA3F1D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4958633" w14:paraId="25F1C48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2BB9EEF7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Naravoslovje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17114D34" w14:textId="7D0FC9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DCB84B5" w14:textId="25458B42">
            <w:pPr>
              <w:jc w:val="center"/>
              <w:rPr>
                <w:sz w:val="24"/>
                <w:szCs w:val="24"/>
              </w:rPr>
            </w:pPr>
            <w:r w:rsidRPr="34958633" w:rsidR="49423286"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3AECBC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3CD4C3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4958633" w14:paraId="4E822002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470D5445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Družboslovje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566C41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27E7FB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9F5D6D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73F9D4B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4958633" w14:paraId="373C9400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7112DDCA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Športna vzgoja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BD3924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7E9EBBD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2A98835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7F46E6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oproščen</w:t>
            </w:r>
          </w:p>
        </w:tc>
      </w:tr>
      <w:tr w:rsidR="00DD75BF" w:rsidTr="34958633" w14:paraId="3E11C475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2C2555" w14:paraId="2A06A662" w14:textId="79C7F691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Umetnost in grafično oblikovanje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C29C408" w14:textId="074B0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9525D38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2C2555" w14:paraId="77CEFFE9" w14:textId="64E9D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B3C944A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65869EB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4AAA93B8" w14:textId="408D74EB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Tisk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CF1E42C" w14:textId="308F2C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6CB15C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280FF439" w14:textId="7F9F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71902A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3417082B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7884F16E" w14:textId="0CA6E50B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Tisk praksa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F2F065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A1226EB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556BE8E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7D1BB9C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7F618034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448F77A9" w14:textId="34588889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Grafična dodelava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1259D113" w14:paraId="4EEE75F2" w14:textId="33A91374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D2F9FC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71261FA" w14:textId="6DA925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74579E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6CFD467C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5D5276F0" w14:textId="15B20B35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Grafična dodelava praksa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412252A0" w14:paraId="3FA9BC10" w14:textId="0ABBBB82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DA09AB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55C1D58" w14:textId="37607C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9DEA21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15CD814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72A131CF" w14:textId="536BF625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Grafični procesi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0F8CA8AF" w14:paraId="2D00CA63" w14:textId="772AD71D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260F8E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2D3A8872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99149EB" w14:textId="77777777">
            <w:pPr>
              <w:rPr>
                <w:sz w:val="24"/>
                <w:szCs w:val="24"/>
              </w:rPr>
            </w:pPr>
          </w:p>
        </w:tc>
      </w:tr>
      <w:tr w:rsidR="002C2555" w:rsidTr="34958633" w14:paraId="4563286D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07E66B60" w14:textId="1226AE8F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Od odtisa do grafičnega izdelka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0FADFDBA" w14:paraId="2DB1F3C7" w14:textId="164F1B4E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EE1F21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5D10F2D5" w14:textId="01180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E40C21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638B936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0812B471" w14:textId="6D0DF138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Priprava delovnih procesov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35DAC253" w14:paraId="50A11A88" w14:textId="02A38CC6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F83B82F" w14:textId="67E4A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0B3DC8AE" w14:textId="4B27D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5C487A6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6C2921DB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38C8E993" w14:textId="2F3BD1BE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Digitalna pismenost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EB57AC8" w14:textId="17A40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333FDFB" w14:textId="681C6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EA335B" w14:paraId="5CA37048" w14:textId="76101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5175BCB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727EC7D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0104C7B9" w14:textId="5ABCD8A5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Podjetništvo in komuniciranje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F6EACBF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3E5D92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3C79FB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C48089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365CEBF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D01522" w14:paraId="4B6B45C9" w14:textId="0D964845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Tuji jezik</w:t>
            </w:r>
            <w:r w:rsidRPr="00DD75BF" w:rsidR="002C2555">
              <w:rPr>
                <w:rFonts w:cstheme="minorHAnsi"/>
              </w:rPr>
              <w:t xml:space="preserve"> I</w:t>
            </w:r>
            <w:r w:rsidR="000E59FB">
              <w:rPr>
                <w:rFonts w:cstheme="minorHAnsi"/>
              </w:rPr>
              <w:t>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D610E47" w14:textId="6E99D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F6DA6F7" w14:textId="55490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CAB1E3B" w14:textId="0B1C3C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BB3A8BA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0749B66D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04C5A9D3" w14:textId="22F82059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Dokumenti v grafičnem procesu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E10BCF9" w14:textId="185C2F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532E7492" w14:textId="1EC22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83AF642" w14:textId="2391BC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906070F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638FEFDA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31E81D42" w14:textId="2721E310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Sitotisk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0B74684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219121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6D8CC6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626A4E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961B15" w:rsidTr="34958633" w14:paraId="30BBFE1C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61B15" w:rsidP="002C2555" w:rsidRDefault="00961B15" w14:paraId="5851C361" w14:textId="2DDDE0F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Knjigovezništvo</w:t>
            </w:r>
            <w:proofErr w:type="spellEnd"/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6E7C0D0" w:rsidRDefault="5D65E6D4" w14:paraId="53C13DBF" w14:textId="757CFC93">
            <w:pPr>
              <w:jc w:val="center"/>
              <w:rPr>
                <w:sz w:val="24"/>
                <w:szCs w:val="24"/>
                <w:highlight w:val="yellow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02C2555" w:rsidRDefault="00961B15" w14:paraId="376ABC9A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02C2555" w:rsidRDefault="00EA335B" w14:paraId="14D22F39" w14:textId="62B66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02C2555" w:rsidRDefault="00961B15" w14:paraId="5E6A57ED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74A4BBCE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50EE4BFA" w14:textId="28CEA59C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Aktivno državljanstvo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0E59A73" w14:textId="080241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363057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8D4ADD2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56010D" w14:paraId="421D2F19" w14:textId="14FD60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glede </w:t>
            </w:r>
            <w:r w:rsidR="007B4D01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 dejavnost</w:t>
            </w:r>
          </w:p>
        </w:tc>
      </w:tr>
      <w:tr w:rsidR="002C2555" w:rsidTr="34958633" w14:paraId="2E7B2ED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3F16D2B" w14:textId="68478326">
            <w:pPr>
              <w:rPr>
                <w:sz w:val="24"/>
                <w:szCs w:val="24"/>
              </w:rPr>
            </w:pPr>
            <w:r w:rsidRPr="00DD75BF">
              <w:rPr>
                <w:rFonts w:cstheme="minorHAnsi"/>
              </w:rPr>
              <w:t>Praktično usposabljanje z delom pri delodajalcu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FF5BE78" w14:textId="5A926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198F61C" w14:textId="1BB71A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4265508" w14:textId="3D2841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D98EAF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34958633" w14:paraId="398CCB08" w14:textId="77777777">
        <w:trPr>
          <w:trHeight w:val="1110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2C2555" w:rsidP="002C2555" w:rsidRDefault="002C2555" w14:paraId="4364E602" w14:textId="76FED9FF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Interesne dejavnosti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0D8B52B" w14:textId="4A2C03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4AAEF50" w14:textId="6BE4F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CABAEDA" w14:textId="46E575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0E59FB" w14:paraId="315F8C0E" w14:textId="462CF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glede na dejavnost</w:t>
            </w:r>
          </w:p>
        </w:tc>
      </w:tr>
    </w:tbl>
    <w:p w:rsidR="008A0861" w:rsidP="00DD75BF" w:rsidRDefault="008A0861" w14:paraId="7613CDE5" w14:textId="77777777">
      <w:pPr>
        <w:rPr>
          <w:b/>
          <w:sz w:val="24"/>
          <w:szCs w:val="24"/>
        </w:rPr>
      </w:pPr>
      <w:bookmarkStart w:name="_Toc175459556" w:id="1"/>
      <w:bookmarkStart w:name="_Toc91138735" w:id="2"/>
    </w:p>
    <w:p w:rsidR="00CF076E" w:rsidP="00DD75BF" w:rsidRDefault="00CF076E" w14:paraId="77A76CE6" w14:textId="77777777">
      <w:pPr>
        <w:rPr>
          <w:b/>
          <w:sz w:val="24"/>
          <w:szCs w:val="24"/>
        </w:rPr>
      </w:pPr>
    </w:p>
    <w:p w:rsidRPr="00DD75BF" w:rsidR="00DD75BF" w:rsidP="00DD75BF" w:rsidRDefault="00DD75BF" w14:paraId="208C19B4" w14:textId="332685EF">
      <w:pPr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Pogoji za dokončanje</w:t>
      </w:r>
      <w:bookmarkEnd w:id="1"/>
      <w:bookmarkEnd w:id="2"/>
    </w:p>
    <w:p w:rsidRPr="00F86F83" w:rsidR="00F86F83" w:rsidP="00F86F83" w:rsidRDefault="00F86F83" w14:paraId="7FB082FA" w14:textId="77777777">
      <w:pPr>
        <w:spacing w:after="0"/>
        <w:rPr>
          <w:sz w:val="24"/>
          <w:szCs w:val="24"/>
        </w:rPr>
      </w:pPr>
      <w:r w:rsidRPr="00F86F83">
        <w:rPr>
          <w:sz w:val="24"/>
          <w:szCs w:val="24"/>
        </w:rPr>
        <w:t>Za dokončanje izobraževanja in pridobitev izobrazbe mora biti kandidat pozitivno ocenjen pri:</w:t>
      </w:r>
    </w:p>
    <w:p w:rsidRPr="00DD75BF" w:rsidR="00DD75BF" w:rsidP="00F86F83" w:rsidRDefault="00DD75BF" w14:paraId="7F57D608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splošnoizobraževalnih predmetih,</w:t>
      </w:r>
    </w:p>
    <w:p w:rsidRPr="00DD75BF" w:rsidR="00DD75BF" w:rsidP="00F86F83" w:rsidRDefault="00DD75BF" w14:paraId="67BAFA79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obveznih strokovnih modulih,</w:t>
      </w:r>
    </w:p>
    <w:p w:rsidRPr="00DD75BF" w:rsidR="00DD75BF" w:rsidP="00F86F83" w:rsidRDefault="00DD75BF" w14:paraId="0B27E0AE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izbirnih strokovnih modulih,</w:t>
      </w:r>
    </w:p>
    <w:p w:rsidRPr="00DD75BF" w:rsidR="00DD75BF" w:rsidP="00DD75BF" w:rsidRDefault="00DD75BF" w14:paraId="13E33C32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 xml:space="preserve">odprtem delu </w:t>
      </w:r>
      <w:proofErr w:type="spellStart"/>
      <w:r w:rsidRPr="00DD75BF">
        <w:rPr>
          <w:sz w:val="24"/>
          <w:szCs w:val="24"/>
        </w:rPr>
        <w:t>kurikula</w:t>
      </w:r>
      <w:proofErr w:type="spellEnd"/>
      <w:r w:rsidRPr="00DD75BF">
        <w:rPr>
          <w:sz w:val="24"/>
          <w:szCs w:val="24"/>
        </w:rPr>
        <w:t>.</w:t>
      </w:r>
    </w:p>
    <w:p w:rsidRPr="00DD75BF" w:rsidR="00DD75BF" w:rsidP="00F86F83" w:rsidRDefault="00DD75BF" w14:paraId="0F88FA7F" w14:textId="77777777">
      <w:p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Poleg tega mora</w:t>
      </w:r>
      <w:bookmarkStart w:name="_GoBack" w:id="3"/>
      <w:bookmarkEnd w:id="3"/>
      <w:r w:rsidRPr="00DD75BF">
        <w:rPr>
          <w:sz w:val="24"/>
          <w:szCs w:val="24"/>
        </w:rPr>
        <w:t xml:space="preserve"> opraviti:</w:t>
      </w:r>
    </w:p>
    <w:p w:rsidR="008A0861" w:rsidP="00F86F83" w:rsidRDefault="00DD75BF" w14:paraId="066056DE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interesne dejavnosti</w:t>
      </w:r>
      <w:r w:rsidR="008A0861">
        <w:rPr>
          <w:sz w:val="24"/>
          <w:szCs w:val="24"/>
        </w:rPr>
        <w:t>,</w:t>
      </w:r>
    </w:p>
    <w:p w:rsidRPr="00DD75BF" w:rsidR="00DD75BF" w:rsidP="00F86F83" w:rsidRDefault="008A0861" w14:paraId="14FE93AF" w14:textId="46F38619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aktivno državljanstvo</w:t>
      </w:r>
      <w:r w:rsidRPr="00DD75BF" w:rsidR="00DD75BF">
        <w:rPr>
          <w:sz w:val="24"/>
          <w:szCs w:val="24"/>
        </w:rPr>
        <w:t>,</w:t>
      </w:r>
    </w:p>
    <w:p w:rsidRPr="00DD75BF" w:rsidR="00DD75BF" w:rsidP="00F86F83" w:rsidRDefault="00DD75BF" w14:paraId="0574673C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 xml:space="preserve">obveznosti pri praktičnem usposabljanju z delom, </w:t>
      </w:r>
    </w:p>
    <w:p w:rsidRPr="00DD75BF" w:rsidR="00DD75BF" w:rsidP="00DD75BF" w:rsidRDefault="00DD75BF" w14:paraId="5DA92749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>zaključni izpit.</w:t>
      </w:r>
    </w:p>
    <w:p w:rsidRPr="00DD75BF" w:rsidR="00DD75BF" w:rsidP="00DD75BF" w:rsidRDefault="00DD75BF" w14:paraId="3D550817" w14:textId="77777777">
      <w:pPr>
        <w:rPr>
          <w:sz w:val="24"/>
          <w:szCs w:val="24"/>
        </w:rPr>
      </w:pPr>
      <w:r w:rsidRPr="00DD75BF">
        <w:rPr>
          <w:sz w:val="24"/>
          <w:szCs w:val="24"/>
        </w:rPr>
        <w:t>Pred pristopom k zaključnemu izpitu mora imeti kandidat poravnane vse finančne obveznosti iz naslova izobraževanja odraslih.</w:t>
      </w:r>
    </w:p>
    <w:p w:rsidRPr="00DD75BF" w:rsidR="00DD75BF" w:rsidP="00F86F83" w:rsidRDefault="00DD75BF" w14:paraId="02243BC4" w14:textId="77777777">
      <w:p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Zaključni izpit obsega:</w:t>
      </w:r>
    </w:p>
    <w:p w:rsidRPr="00DD75BF" w:rsidR="00DD75BF" w:rsidP="00F86F83" w:rsidRDefault="00DD75BF" w14:paraId="431586C6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pisni in ustni izpit iz slovenščine,</w:t>
      </w:r>
    </w:p>
    <w:p w:rsidRPr="00DD75BF" w:rsidR="00DD75BF" w:rsidP="001C738B" w:rsidRDefault="001C738B" w14:paraId="5356B961" w14:textId="069FBD8D">
      <w:pPr>
        <w:numPr>
          <w:ilvl w:val="0"/>
          <w:numId w:val="2"/>
        </w:numPr>
        <w:rPr>
          <w:sz w:val="24"/>
          <w:szCs w:val="24"/>
        </w:rPr>
      </w:pPr>
      <w:r w:rsidRPr="001C738B">
        <w:rPr>
          <w:sz w:val="24"/>
          <w:szCs w:val="24"/>
        </w:rPr>
        <w:t xml:space="preserve">izdelek </w:t>
      </w:r>
      <w:r w:rsidR="00F221B5">
        <w:rPr>
          <w:sz w:val="24"/>
          <w:szCs w:val="24"/>
        </w:rPr>
        <w:t>i</w:t>
      </w:r>
      <w:r w:rsidRPr="001C738B">
        <w:rPr>
          <w:sz w:val="24"/>
          <w:szCs w:val="24"/>
        </w:rPr>
        <w:t>n zagovor</w:t>
      </w:r>
      <w:r>
        <w:rPr>
          <w:sz w:val="24"/>
          <w:szCs w:val="24"/>
        </w:rPr>
        <w:t>.</w:t>
      </w:r>
    </w:p>
    <w:sectPr w:rsidRPr="00DD75BF" w:rsidR="00DD75BF" w:rsidSect="00DD75BF">
      <w:headerReference w:type="default" r:id="rId7"/>
      <w:pgSz w:w="11906" w:h="16838" w:orient="portrait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BBA" w:rsidP="00C23BD8" w:rsidRDefault="00393BBA" w14:paraId="114A6F4B" w14:textId="77777777">
      <w:pPr>
        <w:spacing w:after="0" w:line="240" w:lineRule="auto"/>
      </w:pPr>
      <w:r>
        <w:separator/>
      </w:r>
    </w:p>
  </w:endnote>
  <w:endnote w:type="continuationSeparator" w:id="0">
    <w:p w:rsidR="00393BBA" w:rsidP="00C23BD8" w:rsidRDefault="00393BBA" w14:paraId="5902D04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BBA" w:rsidP="00C23BD8" w:rsidRDefault="00393BBA" w14:paraId="1E474CE2" w14:textId="77777777">
      <w:pPr>
        <w:spacing w:after="0" w:line="240" w:lineRule="auto"/>
      </w:pPr>
      <w:r>
        <w:separator/>
      </w:r>
    </w:p>
  </w:footnote>
  <w:footnote w:type="continuationSeparator" w:id="0">
    <w:p w:rsidR="00393BBA" w:rsidP="00C23BD8" w:rsidRDefault="00393BBA" w14:paraId="01A7789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23BD8" w:rsidRDefault="00C23BD8" w14:paraId="12E41BCF" w14:textId="77777777">
    <w:pPr>
      <w:pStyle w:val="Glava"/>
    </w:pPr>
    <w:r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12E41BD0" wp14:editId="12E41BD1">
          <wp:simplePos x="0" y="0"/>
          <wp:positionH relativeFrom="column">
            <wp:posOffset>-880746</wp:posOffset>
          </wp:positionH>
          <wp:positionV relativeFrom="paragraph">
            <wp:posOffset>-430530</wp:posOffset>
          </wp:positionV>
          <wp:extent cx="7515225" cy="1226857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redinska_poravnava_BARV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106" cy="1237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704C"/>
    <w:multiLevelType w:val="hybridMultilevel"/>
    <w:tmpl w:val="FA7AE3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9F1FCD"/>
    <w:multiLevelType w:val="hybridMultilevel"/>
    <w:tmpl w:val="CEF8AB80"/>
    <w:lvl w:ilvl="0" w:tplc="D68EBE2A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AEF"/>
    <w:rsid w:val="00016168"/>
    <w:rsid w:val="00045BD7"/>
    <w:rsid w:val="000963C4"/>
    <w:rsid w:val="000E59FB"/>
    <w:rsid w:val="000F1172"/>
    <w:rsid w:val="000F4EE1"/>
    <w:rsid w:val="00106CF0"/>
    <w:rsid w:val="00184170"/>
    <w:rsid w:val="00184218"/>
    <w:rsid w:val="00191AEF"/>
    <w:rsid w:val="001C738B"/>
    <w:rsid w:val="001D6AAB"/>
    <w:rsid w:val="001D72D5"/>
    <w:rsid w:val="002C2555"/>
    <w:rsid w:val="002D7513"/>
    <w:rsid w:val="002E3C53"/>
    <w:rsid w:val="002F66EA"/>
    <w:rsid w:val="002F6B0C"/>
    <w:rsid w:val="00340025"/>
    <w:rsid w:val="003839C4"/>
    <w:rsid w:val="0038620A"/>
    <w:rsid w:val="00393BBA"/>
    <w:rsid w:val="003E587C"/>
    <w:rsid w:val="003E67DE"/>
    <w:rsid w:val="00413F14"/>
    <w:rsid w:val="00417947"/>
    <w:rsid w:val="004417E2"/>
    <w:rsid w:val="00467BE2"/>
    <w:rsid w:val="00494BE1"/>
    <w:rsid w:val="004B1691"/>
    <w:rsid w:val="0051726E"/>
    <w:rsid w:val="0056010D"/>
    <w:rsid w:val="005972BE"/>
    <w:rsid w:val="005A4DDF"/>
    <w:rsid w:val="005C6056"/>
    <w:rsid w:val="005D6017"/>
    <w:rsid w:val="005E68D0"/>
    <w:rsid w:val="006674A3"/>
    <w:rsid w:val="00686A72"/>
    <w:rsid w:val="006B7F25"/>
    <w:rsid w:val="006C251F"/>
    <w:rsid w:val="006D3F54"/>
    <w:rsid w:val="006E0B5D"/>
    <w:rsid w:val="00716985"/>
    <w:rsid w:val="00716B68"/>
    <w:rsid w:val="00744B2E"/>
    <w:rsid w:val="00796527"/>
    <w:rsid w:val="007B4D01"/>
    <w:rsid w:val="007C1D03"/>
    <w:rsid w:val="007E5AEB"/>
    <w:rsid w:val="008076E5"/>
    <w:rsid w:val="00841539"/>
    <w:rsid w:val="008A0861"/>
    <w:rsid w:val="00903921"/>
    <w:rsid w:val="009275AE"/>
    <w:rsid w:val="009356D1"/>
    <w:rsid w:val="009357DE"/>
    <w:rsid w:val="00961B15"/>
    <w:rsid w:val="00965250"/>
    <w:rsid w:val="00972A96"/>
    <w:rsid w:val="009751AD"/>
    <w:rsid w:val="009F153A"/>
    <w:rsid w:val="00A645A6"/>
    <w:rsid w:val="00A671F4"/>
    <w:rsid w:val="00AA283D"/>
    <w:rsid w:val="00B3322B"/>
    <w:rsid w:val="00B53088"/>
    <w:rsid w:val="00B57E38"/>
    <w:rsid w:val="00B62EBC"/>
    <w:rsid w:val="00B84615"/>
    <w:rsid w:val="00B86406"/>
    <w:rsid w:val="00BA5821"/>
    <w:rsid w:val="00BC4CE0"/>
    <w:rsid w:val="00BC60BE"/>
    <w:rsid w:val="00BD4CE8"/>
    <w:rsid w:val="00BF36F0"/>
    <w:rsid w:val="00C02A7C"/>
    <w:rsid w:val="00C23BD8"/>
    <w:rsid w:val="00CF076E"/>
    <w:rsid w:val="00D01522"/>
    <w:rsid w:val="00D25BCA"/>
    <w:rsid w:val="00D7153E"/>
    <w:rsid w:val="00DD75BF"/>
    <w:rsid w:val="00DE7B19"/>
    <w:rsid w:val="00E67E5E"/>
    <w:rsid w:val="00E84058"/>
    <w:rsid w:val="00EA335B"/>
    <w:rsid w:val="00F221B5"/>
    <w:rsid w:val="00F3183C"/>
    <w:rsid w:val="00F86F83"/>
    <w:rsid w:val="00FE1B4F"/>
    <w:rsid w:val="041F5756"/>
    <w:rsid w:val="058EF63E"/>
    <w:rsid w:val="059E8867"/>
    <w:rsid w:val="06E7C0D0"/>
    <w:rsid w:val="0B63D572"/>
    <w:rsid w:val="0DEE270E"/>
    <w:rsid w:val="0EB164AC"/>
    <w:rsid w:val="0F00B5A6"/>
    <w:rsid w:val="0F8CA8AF"/>
    <w:rsid w:val="0FADFDBA"/>
    <w:rsid w:val="1259D113"/>
    <w:rsid w:val="1519A904"/>
    <w:rsid w:val="155CA100"/>
    <w:rsid w:val="1718D1CE"/>
    <w:rsid w:val="19236AB5"/>
    <w:rsid w:val="1F6B9B9A"/>
    <w:rsid w:val="21AEE6AE"/>
    <w:rsid w:val="29DFDF05"/>
    <w:rsid w:val="2A04E5B7"/>
    <w:rsid w:val="2B7A9D05"/>
    <w:rsid w:val="2C577417"/>
    <w:rsid w:val="33AFF6C0"/>
    <w:rsid w:val="34958633"/>
    <w:rsid w:val="35DAC253"/>
    <w:rsid w:val="3BD13A21"/>
    <w:rsid w:val="412252A0"/>
    <w:rsid w:val="44AB3015"/>
    <w:rsid w:val="45729EB9"/>
    <w:rsid w:val="45A2CA94"/>
    <w:rsid w:val="45C5B17A"/>
    <w:rsid w:val="49423286"/>
    <w:rsid w:val="499E93F6"/>
    <w:rsid w:val="4C06391A"/>
    <w:rsid w:val="50D2D5CD"/>
    <w:rsid w:val="50ECD6D1"/>
    <w:rsid w:val="565DBA75"/>
    <w:rsid w:val="57872B78"/>
    <w:rsid w:val="57E6254F"/>
    <w:rsid w:val="5A86E2E5"/>
    <w:rsid w:val="5C5AA187"/>
    <w:rsid w:val="5D65E6D4"/>
    <w:rsid w:val="5DBC9B71"/>
    <w:rsid w:val="63097389"/>
    <w:rsid w:val="69FB927C"/>
    <w:rsid w:val="6A17AB75"/>
    <w:rsid w:val="6D9AFE67"/>
    <w:rsid w:val="708425B4"/>
    <w:rsid w:val="71387FAD"/>
    <w:rsid w:val="73C0ADF7"/>
    <w:rsid w:val="7442943B"/>
    <w:rsid w:val="769740DB"/>
    <w:rsid w:val="789413B7"/>
    <w:rsid w:val="792C500B"/>
    <w:rsid w:val="79B59679"/>
    <w:rsid w:val="7B7AC38E"/>
    <w:rsid w:val="7CCF313B"/>
    <w:rsid w:val="7DBF38E1"/>
    <w:rsid w:val="7F0B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41BB5"/>
  <w15:docId w15:val="{A633FE6E-DDFC-425F-AA6A-87FFBC88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C23BD8"/>
  </w:style>
  <w:style w:type="paragraph" w:styleId="Noga">
    <w:name w:val="footer"/>
    <w:basedOn w:val="Navaden"/>
    <w:link w:val="Nog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C23BD8"/>
  </w:style>
  <w:style w:type="paragraph" w:styleId="Odstavekseznama">
    <w:name w:val="List Paragraph"/>
    <w:basedOn w:val="Navaden"/>
    <w:uiPriority w:val="34"/>
    <w:qFormat/>
    <w:rsid w:val="00191AE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91AEF"/>
    <w:rPr>
      <w:color w:val="0563C1" w:themeColor="hyperlink"/>
      <w:u w:val="single"/>
    </w:rPr>
  </w:style>
  <w:style w:type="paragraph" w:styleId="naslovTAB" w:customStyle="1">
    <w:name w:val="naslovTAB"/>
    <w:basedOn w:val="Navaden"/>
    <w:rsid w:val="00DD75BF"/>
    <w:pPr>
      <w:spacing w:before="120" w:after="120" w:line="240" w:lineRule="auto"/>
      <w:jc w:val="center"/>
    </w:pPr>
    <w:rPr>
      <w:rFonts w:ascii="Times New Roman" w:hAnsi="Times New Roman" w:eastAsia="Times New Roman" w:cs="Times New Roman"/>
      <w:b/>
      <w:caps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2010\IZOBRA&#381;EVANJE%20ODRASLIH\OBVESTILO.%20KONZULTACIJE%20KATALOG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OBVESTILO. KONZULTACIJE KATALOG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uporabnik</dc:creator>
  <lastModifiedBy>Guest User</lastModifiedBy>
  <revision>11</revision>
  <dcterms:created xsi:type="dcterms:W3CDTF">2025-10-16T07:32:00.0000000Z</dcterms:created>
  <dcterms:modified xsi:type="dcterms:W3CDTF">2026-10-08T08:48:51.1111695Z</dcterms:modified>
</coreProperties>
</file>