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76E" w:rsidP="5EB5E60F" w:rsidRDefault="00CF076E" w14:paraId="6CBDFD63" w14:textId="77777777">
      <w:pPr>
        <w:rPr>
          <w:b w:val="1"/>
          <w:bCs w:val="1"/>
          <w:color w:val="FF0000"/>
          <w:sz w:val="32"/>
          <w:szCs w:val="32"/>
        </w:rPr>
      </w:pPr>
    </w:p>
    <w:p w:rsidRPr="00DD75BF" w:rsidR="00DD75BF" w:rsidP="00CF076E" w:rsidRDefault="00DD75BF" w14:paraId="59117E8D" w14:textId="25925DE1">
      <w:pPr>
        <w:jc w:val="center"/>
        <w:rPr>
          <w:b/>
          <w:sz w:val="32"/>
          <w:szCs w:val="32"/>
        </w:rPr>
      </w:pPr>
      <w:r w:rsidRPr="00DD75BF">
        <w:rPr>
          <w:b/>
          <w:sz w:val="32"/>
          <w:szCs w:val="32"/>
        </w:rPr>
        <w:t xml:space="preserve">PREDMETNIK: </w:t>
      </w:r>
      <w:r w:rsidR="001C5F50">
        <w:rPr>
          <w:b/>
          <w:sz w:val="32"/>
          <w:szCs w:val="32"/>
        </w:rPr>
        <w:t>IZDELOVALEC OBLAČIL</w:t>
      </w:r>
    </w:p>
    <w:tbl>
      <w:tblPr>
        <w:tblW w:w="893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843"/>
        <w:gridCol w:w="2302"/>
        <w:gridCol w:w="1821"/>
        <w:gridCol w:w="1984"/>
        <w:gridCol w:w="1985"/>
      </w:tblGrid>
      <w:tr w:rsidR="00DD75BF" w:rsidTr="5EB5E60F" w14:paraId="70CD6C93" w14:textId="77777777">
        <w:trPr>
          <w:trHeight w:val="113"/>
          <w:tblHeader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</w:tcPr>
          <w:p w:rsidRPr="004A28CD" w:rsidR="00DD75BF" w:rsidP="00760ADF" w:rsidRDefault="00DD75BF" w14:paraId="79EBB877" w14:textId="77777777">
            <w:pPr>
              <w:pStyle w:val="naslovTAB"/>
              <w:spacing w:before="0" w:after="0"/>
              <w:rPr>
                <w:caps w:val="0"/>
                <w:sz w:val="18"/>
                <w:szCs w:val="18"/>
              </w:rPr>
            </w:pPr>
          </w:p>
          <w:p w:rsidRPr="004A28CD" w:rsidR="00DD75BF" w:rsidP="00760ADF" w:rsidRDefault="00DD75BF" w14:paraId="631096A7" w14:textId="77777777">
            <w:pPr>
              <w:pStyle w:val="naslovTAB"/>
              <w:spacing w:before="0" w:after="0"/>
              <w:rPr>
                <w:caps w:val="0"/>
                <w:sz w:val="18"/>
                <w:szCs w:val="18"/>
              </w:rPr>
            </w:pPr>
            <w:r w:rsidRPr="004A28CD">
              <w:rPr>
                <w:caps w:val="0"/>
                <w:sz w:val="18"/>
                <w:szCs w:val="18"/>
              </w:rPr>
              <w:t>Oznaka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4A28CD" w:rsidR="00DD75BF" w:rsidP="00760ADF" w:rsidRDefault="00DD75BF" w14:paraId="0E707464" w14:textId="77777777">
            <w:pPr>
              <w:pStyle w:val="naslovTAB"/>
              <w:spacing w:before="0" w:after="0"/>
              <w:rPr>
                <w:sz w:val="18"/>
                <w:szCs w:val="18"/>
              </w:rPr>
            </w:pPr>
            <w:r w:rsidRPr="004A28CD">
              <w:rPr>
                <w:sz w:val="18"/>
                <w:szCs w:val="18"/>
              </w:rPr>
              <w:t>Programske enote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A72006" w:rsidR="00DD75BF" w:rsidP="007B4D01" w:rsidRDefault="00DD75BF" w14:paraId="0B2DCD24" w14:textId="77777777">
            <w:pPr>
              <w:pStyle w:val="naslovTAB"/>
              <w:spacing w:before="0" w:after="0"/>
              <w:rPr>
                <w:sz w:val="16"/>
                <w:szCs w:val="16"/>
              </w:rPr>
            </w:pPr>
            <w:r w:rsidRPr="00A72006">
              <w:rPr>
                <w:sz w:val="16"/>
                <w:szCs w:val="16"/>
              </w:rPr>
              <w:t>1. letNIK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A72006" w:rsidR="00DD75BF" w:rsidP="007B4D01" w:rsidRDefault="00DD75BF" w14:paraId="77238304" w14:textId="77777777">
            <w:pPr>
              <w:pStyle w:val="naslovTAB"/>
              <w:spacing w:before="0" w:after="0"/>
              <w:rPr>
                <w:sz w:val="16"/>
                <w:szCs w:val="16"/>
              </w:rPr>
            </w:pPr>
            <w:r w:rsidRPr="00A72006">
              <w:rPr>
                <w:sz w:val="16"/>
                <w:szCs w:val="16"/>
              </w:rPr>
              <w:t>2. letNIK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A72006" w:rsidR="00DD75BF" w:rsidP="007B4D01" w:rsidRDefault="00DD75BF" w14:paraId="28661F59" w14:textId="77777777">
            <w:pPr>
              <w:pStyle w:val="naslovTAB"/>
              <w:spacing w:before="0" w:after="0"/>
              <w:rPr>
                <w:sz w:val="16"/>
                <w:szCs w:val="16"/>
              </w:rPr>
            </w:pPr>
            <w:r w:rsidRPr="00A72006">
              <w:rPr>
                <w:sz w:val="16"/>
                <w:szCs w:val="16"/>
              </w:rPr>
              <w:t>3. letNIK</w:t>
            </w:r>
          </w:p>
        </w:tc>
      </w:tr>
      <w:tr w:rsidR="00DD75BF" w:rsidTr="5EB5E60F" w14:paraId="1DFF7C79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13CB3C0A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P1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D75BF" w:rsidP="00760ADF" w:rsidRDefault="00DD75BF" w14:paraId="76CB1030" w14:textId="53B0274E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Slovenščina (</w:t>
            </w:r>
            <w:r w:rsidR="00B3322B">
              <w:rPr>
                <w:rFonts w:cstheme="minorHAnsi"/>
              </w:rPr>
              <w:t>8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7B4D01" w:rsidRDefault="00DD75BF" w14:paraId="6739095B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7B4D01" w:rsidRDefault="00DD75BF" w14:paraId="1228D515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7B4D01" w:rsidRDefault="00DD75BF" w14:paraId="4383451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</w:t>
            </w:r>
          </w:p>
        </w:tc>
      </w:tr>
      <w:tr w:rsidR="00DD75BF" w:rsidTr="5EB5E60F" w14:paraId="606EE285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6D56E900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P2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3A3583EF" w14:textId="75FA49D5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Matematika (</w:t>
            </w:r>
            <w:r w:rsidR="00B3322B">
              <w:rPr>
                <w:rFonts w:cstheme="minorHAnsi"/>
              </w:rPr>
              <w:t>8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69249FF4" w:rsidRDefault="00BD4CE8" w14:paraId="3213470F" w14:textId="28357CF5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69249FF4" w:rsidR="235A74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69249FF4" w:rsidRDefault="00BD4CE8" w14:paraId="2899DF1F" w14:textId="4005D931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69249FF4" w:rsidR="235A74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69249FF4" w:rsidRDefault="00BD4CE8" w14:paraId="3211657B" w14:textId="43B8F099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69249FF4" w:rsidR="235A74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</w:tr>
      <w:tr w:rsidR="00DD75BF" w:rsidTr="5EB5E60F" w14:paraId="37AE58F0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18F4E30F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P3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EA4BFA" w:rsidP="00EA4BFA" w:rsidRDefault="00EA4BFA" w14:paraId="0C04D2E2" w14:textId="1004DD5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Tuji jezik I (Angleščina 1/ Nemščina 1) </w:t>
            </w:r>
          </w:p>
          <w:p w:rsidRPr="00DD75BF" w:rsidR="00DD75BF" w:rsidP="00EA4BFA" w:rsidRDefault="00EA4BFA" w14:paraId="05B768A8" w14:textId="301AE911">
            <w:pPr>
              <w:rPr>
                <w:rFonts w:cstheme="minorHAnsi"/>
              </w:rPr>
            </w:pPr>
            <w:r>
              <w:rPr>
                <w:rFonts w:cstheme="minorHAnsi"/>
              </w:rPr>
              <w:t>(80 €)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1D083E86" w:rsidRDefault="00467BE2" w14:paraId="544FF3D7" w14:textId="762BC540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1D083E86" w:rsidR="1D083E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ALJOŠA RODINGER (ANG)</w:t>
            </w:r>
          </w:p>
          <w:p w:rsidRPr="00DD75BF" w:rsidR="00DD75BF" w:rsidP="1D083E86" w:rsidRDefault="00467BE2" w14:paraId="1230A8D1" w14:textId="0EA04379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1D083E86" w:rsidR="1D083E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PETRA ŠRAJ (NEM)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1D083E86" w:rsidRDefault="00467BE2" w14:paraId="6BC395D1" w14:textId="4547E6C5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1D083E86" w:rsidR="1D083E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ALJOŠA RODINGER (ANG)</w:t>
            </w:r>
          </w:p>
          <w:p w:rsidRPr="00DD75BF" w:rsidR="00DD75BF" w:rsidP="1D083E86" w:rsidRDefault="00467BE2" w14:paraId="1221D6EB" w14:textId="341C37A0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1D083E86" w:rsidR="1D083E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PETRA ŠRAJ (NEM)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1D083E86" w:rsidRDefault="00467BE2" w14:paraId="094D9369" w14:textId="46D9C55B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1D083E86" w:rsidR="1D083E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ALJOŠA RODINGER (ANG)</w:t>
            </w:r>
          </w:p>
          <w:p w:rsidRPr="00DD75BF" w:rsidR="00DD75BF" w:rsidP="1D083E86" w:rsidRDefault="00467BE2" w14:paraId="7892ED81" w14:textId="71C3F4CF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</w:pPr>
            <w:r w:rsidRPr="1D083E86" w:rsidR="1D083E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sl-SI"/>
              </w:rPr>
              <w:t>PETRA ŠRAJ (NEM)</w:t>
            </w:r>
          </w:p>
        </w:tc>
      </w:tr>
      <w:tr w:rsidR="00D7153E" w:rsidTr="5EB5E60F" w14:paraId="43A94642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760ADF" w:rsidRDefault="00D7153E" w14:paraId="3696B865" w14:textId="60FA018A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</w:t>
            </w:r>
            <w:r>
              <w:rPr>
                <w:rFonts w:cstheme="minorHAnsi"/>
              </w:rPr>
              <w:t>4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00760ADF" w:rsidRDefault="00D7153E" w14:paraId="4F2CBFED" w14:textId="100FEC52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Naravoslovje (</w:t>
            </w:r>
            <w:r w:rsidR="00B3322B">
              <w:rPr>
                <w:rFonts w:cstheme="minorHAnsi"/>
              </w:rPr>
              <w:t>4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5EB5E60F" w:rsidRDefault="00184170" w14:paraId="02CBBAA6" w14:textId="007763DD">
            <w:pPr>
              <w:jc w:val="center"/>
              <w:rPr>
                <w:rFonts w:cs="Calibri" w:cstheme="minorAscii"/>
                <w:color w:val="FF0000"/>
                <w:sz w:val="20"/>
                <w:szCs w:val="20"/>
              </w:rPr>
            </w:pPr>
            <w:r w:rsidRPr="5EB5E60F" w:rsidR="5EB5E60F">
              <w:rPr>
                <w:rFonts w:cs="Calibri" w:cstheme="minorAscii"/>
                <w:color w:val="FF0000"/>
                <w:sz w:val="20"/>
                <w:szCs w:val="20"/>
              </w:rPr>
              <w:t>Lara Golob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5EB5E60F" w:rsidRDefault="00184170" w14:paraId="5CC413B9" w14:textId="5CCE852B">
            <w:pPr>
              <w:pStyle w:val="Navaden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5EB5E60F" w:rsidR="5EB5E60F">
              <w:rPr>
                <w:rFonts w:cs="Calibri" w:cstheme="minorAscii"/>
                <w:color w:val="FF0000"/>
                <w:sz w:val="20"/>
                <w:szCs w:val="20"/>
              </w:rPr>
              <w:t>Ni v predmetniku, je v sklopu strokovnega modula - integrirano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DD75BF" w:rsidR="00D7153E" w:rsidP="007B4D01" w:rsidRDefault="00D7153E" w14:paraId="69357A7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7153E" w:rsidTr="5EB5E60F" w14:paraId="4A3D6159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760ADF" w:rsidRDefault="00D7153E" w14:paraId="4FF92FF0" w14:textId="6674D5FF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</w:t>
            </w:r>
            <w:r>
              <w:rPr>
                <w:rFonts w:cstheme="minorHAnsi"/>
              </w:rPr>
              <w:t>5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00760ADF" w:rsidRDefault="00D7153E" w14:paraId="25B0DB7D" w14:textId="1DC81119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Družboslovje (</w:t>
            </w:r>
            <w:r w:rsidR="00B3322B">
              <w:rPr>
                <w:rFonts w:cstheme="minorHAnsi"/>
              </w:rPr>
              <w:t>4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D7153E" w14:paraId="0CE100F6" w14:textId="3AE3A50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RENATO FLIS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D7153E" w14:paraId="2EEE99D6" w14:textId="431F234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RENATO FLIS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7153E" w:rsidP="007B4D01" w:rsidRDefault="00D7153E" w14:paraId="129070A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7153E" w:rsidTr="5EB5E60F" w14:paraId="2AEDD402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760ADF" w:rsidRDefault="00D7153E" w14:paraId="2FCC6827" w14:textId="341B6C8A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</w:t>
            </w:r>
            <w:r>
              <w:rPr>
                <w:rFonts w:cstheme="minorHAnsi"/>
              </w:rPr>
              <w:t>6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00760ADF" w:rsidRDefault="00D7153E" w14:paraId="4FC46B52" w14:textId="73B06FC3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Športna vzgoja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D7153E" w14:paraId="3D5609BF" w14:textId="234497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oproščen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D7153E" w14:paraId="28C0BFE0" w14:textId="0A80DC3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oproščen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007B4D01" w:rsidRDefault="00D7153E" w14:paraId="058DC5E7" w14:textId="0C8E05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</w:t>
            </w:r>
            <w:r w:rsidRPr="00DD75BF">
              <w:rPr>
                <w:rFonts w:cstheme="minorHAnsi"/>
                <w:sz w:val="16"/>
                <w:szCs w:val="16"/>
              </w:rPr>
              <w:t>proščen</w:t>
            </w:r>
          </w:p>
        </w:tc>
      </w:tr>
      <w:tr w:rsidR="00D7153E" w:rsidTr="5EB5E60F" w14:paraId="57FE5FB9" w14:textId="77777777">
        <w:trPr>
          <w:trHeight w:val="462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760ADF" w:rsidRDefault="00D7153E" w14:paraId="00EB2733" w14:textId="476840F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M1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00760ADF" w:rsidRDefault="001C5F50" w14:paraId="584B742B" w14:textId="4EC91F19">
            <w:pPr>
              <w:rPr>
                <w:rFonts w:cstheme="minorHAnsi"/>
              </w:rPr>
            </w:pPr>
            <w:r>
              <w:rPr>
                <w:rFonts w:cstheme="minorHAnsi"/>
              </w:rPr>
              <w:t>Osnove v tekstilstvu</w:t>
            </w:r>
            <w:r w:rsidRPr="00DD75BF" w:rsidR="00D7153E">
              <w:rPr>
                <w:rFonts w:cstheme="minorHAnsi"/>
              </w:rPr>
              <w:t xml:space="preserve"> (</w:t>
            </w:r>
            <w:r w:rsidR="00D7153E">
              <w:rPr>
                <w:rFonts w:cstheme="minorHAnsi"/>
              </w:rPr>
              <w:t>1</w:t>
            </w:r>
            <w:r w:rsidR="00B3322B">
              <w:rPr>
                <w:rFonts w:cstheme="minorHAnsi"/>
              </w:rPr>
              <w:t>2</w:t>
            </w:r>
            <w:r w:rsidRPr="00DD75BF" w:rsidR="00D7153E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DD75BF" w:rsidR="00D7153E" w:rsidP="6D9AFE67" w:rsidRDefault="001C5F50" w14:paraId="61B468A4" w14:textId="4753B9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MAJA OSRAJNIK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DD75BF" w:rsidR="00D7153E" w:rsidP="361A5EB0" w:rsidRDefault="001C5F50" w14:paraId="611F4AC5" w14:textId="02DC65BA">
            <w:pPr>
              <w:jc w:val="center"/>
            </w:pPr>
            <w:r w:rsidRPr="1D82AE84" w:rsidR="1D82AE84">
              <w:rPr>
                <w:rFonts w:cs="Calibri" w:cstheme="minorAscii"/>
                <w:sz w:val="16"/>
                <w:szCs w:val="16"/>
              </w:rPr>
              <w:t>DRAGICA KRAŠOVEC GOJKOŠEK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D7153E" w:rsidP="6D9AFE67" w:rsidRDefault="001C5F50" w14:paraId="2A75112F" w14:textId="02DC65BA">
            <w:pPr>
              <w:jc w:val="center"/>
            </w:pPr>
            <w:r w:rsidRPr="1D82AE84" w:rsidR="1D82AE84">
              <w:rPr>
                <w:rFonts w:cs="Calibri" w:cstheme="minorAscii"/>
                <w:sz w:val="16"/>
                <w:szCs w:val="16"/>
              </w:rPr>
              <w:t>DRAGICA KRAŠOVEC GOJKOŠEK</w:t>
            </w:r>
          </w:p>
          <w:p w:rsidRPr="00DD75BF" w:rsidR="00D7153E" w:rsidP="6D9AFE67" w:rsidRDefault="001C5F50" w14:paraId="088456B0" w14:textId="01A3D849">
            <w:pPr>
              <w:jc w:val="center"/>
              <w:rPr>
                <w:sz w:val="16"/>
                <w:szCs w:val="16"/>
              </w:rPr>
            </w:pPr>
          </w:p>
        </w:tc>
      </w:tr>
      <w:tr w:rsidR="00D7153E" w:rsidTr="5EB5E60F" w14:paraId="7E5C7918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760ADF" w:rsidRDefault="00D7153E" w14:paraId="54AB287A" w14:textId="12C4CC7D">
            <w:pPr>
              <w:rPr>
                <w:rFonts w:cstheme="minorHAnsi"/>
              </w:rPr>
            </w:pPr>
            <w:r>
              <w:rPr>
                <w:rFonts w:cstheme="minorHAnsi"/>
              </w:rPr>
              <w:t>M2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7153E" w:rsidP="00760ADF" w:rsidRDefault="001C5F50" w14:paraId="453CBC38" w14:textId="75135A68">
            <w:pPr>
              <w:rPr>
                <w:rFonts w:cstheme="minorHAnsi"/>
              </w:rPr>
            </w:pPr>
            <w:r>
              <w:rPr>
                <w:rFonts w:cstheme="minorHAnsi"/>
              </w:rPr>
              <w:t>Ženska in moška oblačila</w:t>
            </w:r>
            <w:r w:rsidR="00417947">
              <w:rPr>
                <w:rFonts w:cstheme="minorHAnsi"/>
              </w:rPr>
              <w:t xml:space="preserve"> (1</w:t>
            </w:r>
            <w:r w:rsidR="00B3322B">
              <w:rPr>
                <w:rFonts w:cstheme="minorHAnsi"/>
              </w:rPr>
              <w:t>2</w:t>
            </w:r>
            <w:r w:rsidR="00417947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D7153E" w:rsidP="57872B78" w:rsidRDefault="001C5F50" w14:paraId="460D7966" w14:textId="1A02A19A">
            <w:pPr>
              <w:jc w:val="center"/>
              <w:rPr>
                <w:sz w:val="16"/>
                <w:szCs w:val="16"/>
              </w:rPr>
            </w:pPr>
            <w:r w:rsidRPr="799CD74E" w:rsidR="799CD74E">
              <w:rPr>
                <w:sz w:val="16"/>
                <w:szCs w:val="16"/>
              </w:rPr>
              <w:t>KSENIJA PLAZL VEŠNIK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D7153E" w:rsidP="57872B78" w:rsidRDefault="001C5F50" w14:paraId="0DF71BB8" w14:textId="5A7D592D">
            <w:pPr>
              <w:jc w:val="center"/>
              <w:rPr>
                <w:sz w:val="16"/>
                <w:szCs w:val="16"/>
              </w:rPr>
            </w:pPr>
            <w:r w:rsidRPr="799CD74E" w:rsidR="799CD74E">
              <w:rPr>
                <w:sz w:val="16"/>
                <w:szCs w:val="16"/>
              </w:rPr>
              <w:t>KSENIJA PLAZL VEŠNIK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D7153E" w:rsidP="57872B78" w:rsidRDefault="001C5F50" w14:paraId="5BEF1744" w14:textId="510D46FA">
            <w:pPr>
              <w:jc w:val="center"/>
              <w:rPr>
                <w:sz w:val="16"/>
                <w:szCs w:val="16"/>
              </w:rPr>
            </w:pPr>
            <w:r w:rsidRPr="799CD74E" w:rsidR="799CD74E">
              <w:rPr>
                <w:sz w:val="16"/>
                <w:szCs w:val="16"/>
              </w:rPr>
              <w:t>KSENIJA PLAZL VEŠNIK</w:t>
            </w:r>
          </w:p>
        </w:tc>
      </w:tr>
      <w:tr w:rsidR="00D7153E" w:rsidTr="5EB5E60F" w14:paraId="1D59A281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FE1B4F" w:rsidRDefault="001C5F50" w14:paraId="3C9E956A" w14:textId="4F83A421">
            <w:pPr>
              <w:rPr>
                <w:rFonts w:cstheme="minorHAnsi"/>
              </w:rPr>
            </w:pPr>
            <w:r>
              <w:rPr>
                <w:rFonts w:cstheme="minorHAnsi"/>
              </w:rPr>
              <w:t>M4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FE1B4F" w:rsidRDefault="001C5F50" w14:paraId="2AD6DB8D" w14:textId="66AECE26">
            <w:pPr>
              <w:rPr>
                <w:rFonts w:cstheme="minorHAnsi"/>
              </w:rPr>
            </w:pPr>
            <w:r>
              <w:rPr>
                <w:rFonts w:cstheme="minorHAnsi"/>
              </w:rPr>
              <w:t>Športna oblačila</w:t>
            </w:r>
            <w:r w:rsidR="00417947">
              <w:rPr>
                <w:rFonts w:cstheme="minorHAnsi"/>
              </w:rPr>
              <w:t xml:space="preserve"> (1</w:t>
            </w:r>
            <w:r w:rsidR="00B3322B">
              <w:rPr>
                <w:rFonts w:cstheme="minorHAnsi"/>
              </w:rPr>
              <w:t>2</w:t>
            </w:r>
            <w:r w:rsidR="00417947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7153E" w:rsidP="77FA39E0" w:rsidRDefault="001C5F50" w14:paraId="0FB1741C" w14:textId="261CAC41">
            <w:pPr>
              <w:jc w:val="center"/>
            </w:pPr>
            <w:r w:rsidRPr="1D82AE84" w:rsidR="1D82AE84">
              <w:rPr>
                <w:rFonts w:cs="Calibri" w:cstheme="minorAscii"/>
                <w:sz w:val="16"/>
                <w:szCs w:val="16"/>
              </w:rPr>
              <w:t>DRAGICA KRAŠOVEC GOJKOŠEK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DD75BF" w:rsidR="00D7153E" w:rsidP="007B4D01" w:rsidRDefault="00D7153E" w14:paraId="25C01F61" w14:textId="394024B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DD75BF" w:rsidR="00D7153E" w:rsidP="00DE7B19" w:rsidRDefault="00D7153E" w14:paraId="56809179" w14:textId="07BEAEA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17947" w:rsidTr="5EB5E60F" w14:paraId="14EF6DD7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17947" w:rsidP="00FE1B4F" w:rsidRDefault="001C5F50" w14:paraId="7CF4239E" w14:textId="6C7DC42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M5 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17947" w:rsidP="00FE1B4F" w:rsidRDefault="001C5F50" w14:paraId="3D076B58" w14:textId="31F666F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Krojaštvo – ženska </w:t>
            </w:r>
            <w:r w:rsidR="00EA4BFA">
              <w:rPr>
                <w:rFonts w:cstheme="minorHAnsi"/>
              </w:rPr>
              <w:t>oblačila</w:t>
            </w:r>
            <w:r w:rsidR="00417947">
              <w:rPr>
                <w:rFonts w:cstheme="minorHAnsi"/>
              </w:rPr>
              <w:t xml:space="preserve"> (1</w:t>
            </w:r>
            <w:r w:rsidR="00B3322B">
              <w:rPr>
                <w:rFonts w:cstheme="minorHAnsi"/>
              </w:rPr>
              <w:t>2</w:t>
            </w:r>
            <w:r w:rsidR="00417947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417947" w:rsidP="799CD74E" w:rsidRDefault="001C5F50" w14:paraId="60ADEE0D" w14:textId="320468BD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799CD74E" w:rsidR="799CD74E">
              <w:rPr>
                <w:rFonts w:cs="Calibri" w:cstheme="minorAscii"/>
                <w:sz w:val="16"/>
                <w:szCs w:val="16"/>
              </w:rPr>
              <w:t>KSENIJA PLAZL VEŠNIK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417947" w:rsidP="799CD74E" w:rsidRDefault="001C5F50" w14:paraId="0B9255D2" w14:textId="32FA06BD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799CD74E" w:rsidR="799CD74E">
              <w:rPr>
                <w:rFonts w:cs="Calibri" w:cstheme="minorAscii"/>
                <w:sz w:val="16"/>
                <w:szCs w:val="16"/>
              </w:rPr>
              <w:t>KSENIJA PLAZL VEŠNIK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417947" w:rsidP="799CD74E" w:rsidRDefault="001C5F50" w14:paraId="07F31EC0" w14:textId="19A52C25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799CD74E" w:rsidR="799CD74E">
              <w:rPr>
                <w:rFonts w:cs="Calibri" w:cstheme="minorAscii"/>
                <w:sz w:val="16"/>
                <w:szCs w:val="16"/>
              </w:rPr>
              <w:t>KSENIJA PLAZL VEŠNIK</w:t>
            </w:r>
          </w:p>
        </w:tc>
      </w:tr>
      <w:tr w:rsidR="00D7153E" w:rsidTr="5EB5E60F" w14:paraId="41E73731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1D82AE84" w:rsidRDefault="00D7153E" w14:paraId="12BBF6A6" w14:textId="4ABB554B">
            <w:pPr>
              <w:pStyle w:val="Navaden"/>
              <w:rPr>
                <w:rFonts w:cs="Calibri" w:cstheme="minorAsci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7153E" w:rsidP="00FE1B4F" w:rsidRDefault="001C5F50" w14:paraId="4FF1F23B" w14:textId="6DC5BA8E">
            <w:pPr/>
            <w:r w:rsidRPr="1D82AE84" w:rsidR="1D82AE84">
              <w:rPr>
                <w:rFonts w:cs="Calibri" w:cstheme="minorAscii"/>
              </w:rPr>
              <w:t>ODPRTI KURIKUL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DD75BF" w:rsidR="00D7153E" w:rsidP="007B4D01" w:rsidRDefault="00D7153E" w14:paraId="0FE6968E" w14:textId="3770AC8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DD75BF" w:rsidR="00D7153E" w:rsidP="77FA39E0" w:rsidRDefault="001C5F50" w14:paraId="1C2A8640" w14:textId="60DFB8F3">
            <w:pPr>
              <w:jc w:val="center"/>
              <w:rPr>
                <w:rFonts w:cs="Calibri" w:cstheme="minorAsci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DD75BF" w:rsidR="00D7153E" w:rsidP="77FA39E0" w:rsidRDefault="001C5F50" w14:paraId="266D15BA" w14:textId="3308637F">
            <w:pPr>
              <w:jc w:val="center"/>
              <w:rPr>
                <w:rFonts w:cs="Calibri" w:cstheme="minorAscii"/>
                <w:sz w:val="16"/>
                <w:szCs w:val="16"/>
              </w:rPr>
            </w:pPr>
          </w:p>
        </w:tc>
      </w:tr>
      <w:tr w:rsidR="00D7153E" w:rsidTr="5EB5E60F" w14:paraId="755FE9DF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1D82AE84" w:rsidP="1D82AE84" w:rsidRDefault="1D82AE84" w14:paraId="19BBBD63" w14:textId="60FAAFDF">
            <w:pPr>
              <w:pStyle w:val="Navaden"/>
            </w:pPr>
            <w:r w:rsidRPr="1D82AE84" w:rsidR="1D82AE84">
              <w:rPr>
                <w:rFonts w:cs="Calibri" w:cstheme="minorAscii"/>
              </w:rPr>
              <w:t>E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1D82AE84" w:rsidP="1D82AE84" w:rsidRDefault="1D82AE84" w14:paraId="4AB8DE84" w14:textId="4B6C9D5A">
            <w:pPr>
              <w:pStyle w:val="Navaden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cs="Calibri" w:cstheme="minorAscii"/>
              </w:rPr>
            </w:pPr>
            <w:r w:rsidRPr="1D82AE84" w:rsidR="1D82AE84">
              <w:rPr>
                <w:rFonts w:cs="Calibri" w:cstheme="minorAscii"/>
              </w:rPr>
              <w:t>IZDELOVANJE MOŠKIH OBLAČIL (120</w:t>
            </w:r>
            <w:r w:rsidRPr="1D82AE84" w:rsidR="1D82AE84">
              <w:rPr>
                <w:rFonts w:cs="Calibri" w:cstheme="minorAscii"/>
              </w:rPr>
              <w:t xml:space="preserve"> €</w:t>
            </w:r>
            <w:r w:rsidRPr="1D82AE84" w:rsidR="1D82AE84">
              <w:rPr>
                <w:rFonts w:cs="Calibri" w:cstheme="minorAscii"/>
              </w:rPr>
              <w:t>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1D82AE84" w:rsidP="1D82AE84" w:rsidRDefault="1D82AE84" w14:paraId="499E3AED" w14:textId="3770AC8A">
            <w:pPr>
              <w:jc w:val="center"/>
              <w:rPr>
                <w:rFonts w:cs="Calibri" w:cstheme="minorAsci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1D82AE84" w:rsidP="1D82AE84" w:rsidRDefault="1D82AE84" w14:paraId="54209045" w14:textId="02DC65BA">
            <w:pPr>
              <w:jc w:val="center"/>
            </w:pPr>
            <w:r w:rsidRPr="1D82AE84" w:rsidR="1D82AE84">
              <w:rPr>
                <w:rFonts w:cs="Calibri" w:cstheme="minorAscii"/>
                <w:sz w:val="16"/>
                <w:szCs w:val="16"/>
              </w:rPr>
              <w:t>DRAGICA KRAŠOVEC GOJKOŠEK</w:t>
            </w:r>
          </w:p>
          <w:p w:rsidR="1D82AE84" w:rsidP="1D82AE84" w:rsidRDefault="1D82AE84" w14:paraId="04D889ED" w14:textId="60DFB8F3">
            <w:pPr>
              <w:jc w:val="center"/>
              <w:rPr>
                <w:rFonts w:cs="Calibri" w:cstheme="minorAsci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1D82AE84" w:rsidP="1D82AE84" w:rsidRDefault="1D82AE84" w14:paraId="11DA38DA" w14:textId="02DC65BA">
            <w:pPr>
              <w:jc w:val="center"/>
            </w:pPr>
            <w:r w:rsidRPr="1D82AE84" w:rsidR="1D82AE84">
              <w:rPr>
                <w:rFonts w:cs="Calibri" w:cstheme="minorAscii"/>
                <w:sz w:val="16"/>
                <w:szCs w:val="16"/>
              </w:rPr>
              <w:t>DRAGICA KRAŠOVEC GOJKOŠEK</w:t>
            </w:r>
          </w:p>
          <w:p w:rsidR="1D82AE84" w:rsidP="1D82AE84" w:rsidRDefault="1D82AE84" w14:paraId="445A35B0" w14:textId="3308637F">
            <w:pPr>
              <w:jc w:val="center"/>
              <w:rPr>
                <w:rFonts w:cs="Calibri" w:cstheme="minorAscii"/>
                <w:sz w:val="16"/>
                <w:szCs w:val="16"/>
              </w:rPr>
            </w:pPr>
          </w:p>
        </w:tc>
      </w:tr>
      <w:tr w:rsidR="001C5F50" w:rsidTr="5EB5E60F" w14:paraId="0E7F5EF4" w14:textId="77777777">
        <w:trPr>
          <w:trHeight w:val="500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1D82AE84" w:rsidRDefault="1D82AE84" w14:paraId="0C0D5963" w14:textId="56129D5F">
            <w:r w:rsidRPr="1D82AE84" w:rsidR="1D82AE84">
              <w:rPr>
                <w:rFonts w:cs="Calibri" w:cstheme="minorAscii"/>
              </w:rPr>
              <w:t>E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1D82AE84" w:rsidRDefault="1D82AE84" w14:paraId="7E0DFBE6" w14:textId="10BDD6AD">
            <w:r w:rsidR="1D82AE84">
              <w:rPr/>
              <w:t>VZDRŽEVANJE OBLAČIL (120 €)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D82AE84" w:rsidP="1D82AE84" w:rsidRDefault="1D82AE84" w14:paraId="0C862BAE" w14:textId="3980D170">
            <w:pPr>
              <w:jc w:val="center"/>
              <w:rPr>
                <w:rFonts w:cs="Calibri" w:cstheme="minorAsci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1D82AE84" w:rsidP="1D82AE84" w:rsidRDefault="1D82AE84" w14:paraId="2740DD9E" w14:textId="02DC65BA">
            <w:pPr>
              <w:jc w:val="center"/>
            </w:pPr>
            <w:r w:rsidRPr="1D82AE84" w:rsidR="1D82AE84">
              <w:rPr>
                <w:rFonts w:cs="Calibri" w:cstheme="minorAscii"/>
                <w:sz w:val="16"/>
                <w:szCs w:val="16"/>
              </w:rPr>
              <w:t>DRAGICA KRAŠOVEC GOJKOŠEK</w:t>
            </w:r>
          </w:p>
          <w:p w:rsidR="1D82AE84" w:rsidP="1D82AE84" w:rsidRDefault="1D82AE84" w14:paraId="6F7D4F14" w14:textId="54E95174">
            <w:pPr>
              <w:jc w:val="center"/>
              <w:rPr>
                <w:rFonts w:cs="Calibri" w:cstheme="minorAsci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1D82AE84" w:rsidP="1D82AE84" w:rsidRDefault="1D82AE84" w14:paraId="0512251C" w14:textId="148A4F93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BC4CE0" w:rsidTr="5EB5E60F" w14:paraId="5E338D1A" w14:textId="77777777">
        <w:trPr>
          <w:trHeight w:val="598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BC4CE0" w:rsidP="00FE1B4F" w:rsidRDefault="00BC4CE0" w14:paraId="22AEFB90" w14:textId="276FBF4B">
            <w:pPr>
              <w:rPr>
                <w:rFonts w:cstheme="minorHAnsi"/>
              </w:rPr>
            </w:pPr>
            <w:r>
              <w:rPr>
                <w:rFonts w:cstheme="minorHAnsi"/>
              </w:rPr>
              <w:t>M8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BC4CE0" w:rsidP="00FE1B4F" w:rsidRDefault="00BC4CE0" w14:paraId="2DF59489" w14:textId="0F89BFCD">
            <w:pPr>
              <w:rPr>
                <w:rFonts w:cstheme="minorHAnsi"/>
              </w:rPr>
            </w:pPr>
            <w:r>
              <w:rPr>
                <w:rFonts w:cstheme="minorHAnsi"/>
              </w:rPr>
              <w:t>Digitalna pismenost</w:t>
            </w:r>
            <w:r w:rsidR="00686A72">
              <w:rPr>
                <w:rFonts w:cstheme="minorHAnsi"/>
              </w:rPr>
              <w:t xml:space="preserve"> (1</w:t>
            </w:r>
            <w:r w:rsidR="00B3322B">
              <w:rPr>
                <w:rFonts w:cstheme="minorHAnsi"/>
              </w:rPr>
              <w:t>2</w:t>
            </w:r>
            <w:r w:rsidR="00686A72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BC4CE0" w:rsidP="007B4D01" w:rsidRDefault="001C5F50" w14:paraId="415021B6" w14:textId="2102989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MILANEZ RITONJA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BC4CE0" w:rsidP="007B4D01" w:rsidRDefault="00BC4CE0" w14:paraId="3A2A2A12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BC4CE0" w:rsidP="007B4D01" w:rsidRDefault="00BC4CE0" w14:paraId="7E9CBE0A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7153E" w:rsidTr="5EB5E60F" w14:paraId="31C7956A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7153E" w:rsidP="00FE1B4F" w:rsidRDefault="00BC4CE0" w14:paraId="56FC22AF" w14:textId="789930DE">
            <w:pPr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686A72">
              <w:rPr>
                <w:rFonts w:cstheme="minorHAnsi"/>
              </w:rPr>
              <w:t>9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7153E" w:rsidP="00FE1B4F" w:rsidRDefault="00686A72" w14:paraId="21CB69F8" w14:textId="5387207D">
            <w:pPr>
              <w:rPr>
                <w:rFonts w:cstheme="minorHAnsi"/>
              </w:rPr>
            </w:pPr>
            <w:r>
              <w:rPr>
                <w:rFonts w:cstheme="minorHAnsi"/>
              </w:rPr>
              <w:t>Podjetništvo in komuniciranje</w:t>
            </w:r>
            <w:r w:rsidR="00BC4CE0">
              <w:rPr>
                <w:rFonts w:cstheme="minorHAnsi"/>
              </w:rPr>
              <w:t xml:space="preserve"> (</w:t>
            </w:r>
            <w:r w:rsidR="00B3322B">
              <w:rPr>
                <w:rFonts w:cstheme="minorHAnsi"/>
              </w:rPr>
              <w:t>4</w:t>
            </w:r>
            <w:r>
              <w:rPr>
                <w:rFonts w:cstheme="minorHAnsi"/>
              </w:rPr>
              <w:t>0</w:t>
            </w:r>
            <w:r w:rsidR="00BC4CE0">
              <w:rPr>
                <w:rFonts w:cstheme="minorHAnsi"/>
              </w:rPr>
              <w:t xml:space="preserve">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D7153E" w:rsidP="007B4D01" w:rsidRDefault="00D7153E" w14:paraId="13AD1322" w14:textId="3D3D553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7153E" w:rsidP="007B4D01" w:rsidRDefault="00D7153E" w14:paraId="71C3B021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D7153E" w:rsidP="007B4D01" w:rsidRDefault="00716B68" w14:paraId="7B48C557" w14:textId="74A0DEE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BOŠTJAN PETUČNIK</w:t>
            </w:r>
          </w:p>
        </w:tc>
      </w:tr>
      <w:tr w:rsidR="00686A72" w:rsidTr="5EB5E60F" w14:paraId="1FBAF605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686A72" w:rsidP="00686A72" w:rsidRDefault="00686A72" w14:paraId="702C1C92" w14:textId="63C3EF40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M10</w:t>
            </w: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EA4BFA" w:rsidP="00EA4BFA" w:rsidRDefault="00EA4BFA" w14:paraId="0BAA855D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Tuji jezik II (Nemščina 2/ Angleščina 2) </w:t>
            </w:r>
          </w:p>
          <w:p w:rsidR="00686A72" w:rsidP="00EA4BFA" w:rsidRDefault="00EA4BFA" w14:paraId="6751115C" w14:textId="27CB0280">
            <w:pPr>
              <w:rPr>
                <w:rFonts w:cstheme="minorHAnsi"/>
              </w:rPr>
            </w:pPr>
            <w:r>
              <w:rPr>
                <w:rFonts w:cstheme="minorHAnsi"/>
              </w:rPr>
              <w:t>(80 €)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686A72" w:rsidP="007B4D01" w:rsidRDefault="00686A72" w14:paraId="60D871BB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 (ANG)</w:t>
            </w:r>
          </w:p>
          <w:p w:rsidR="00686A72" w:rsidP="007B4D01" w:rsidRDefault="001D72D5" w14:paraId="2C13EE3C" w14:textId="7D13027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D72D5">
              <w:rPr>
                <w:sz w:val="16"/>
                <w:szCs w:val="16"/>
              </w:rPr>
              <w:t>PETRA ŠRAJ (NEM)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686A72" w:rsidP="007B4D01" w:rsidRDefault="00686A72" w14:paraId="2A707F19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 (ANG)</w:t>
            </w:r>
          </w:p>
          <w:p w:rsidRPr="00DD75BF" w:rsidR="00686A72" w:rsidP="007B4D01" w:rsidRDefault="001D72D5" w14:paraId="13A73849" w14:textId="028DBF4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D72D5">
              <w:rPr>
                <w:sz w:val="16"/>
                <w:szCs w:val="16"/>
              </w:rPr>
              <w:t>PETRA ŠRAJ (NEM)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686A72" w:rsidP="007B4D01" w:rsidRDefault="00686A72" w14:paraId="06D2CA7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 (ANG)</w:t>
            </w:r>
          </w:p>
          <w:p w:rsidR="00686A72" w:rsidP="007B4D01" w:rsidRDefault="001D72D5" w14:paraId="1126FCBF" w14:textId="34B75F4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D72D5">
              <w:rPr>
                <w:sz w:val="16"/>
                <w:szCs w:val="16"/>
              </w:rPr>
              <w:t>PETRA ŠRAJ (NEM)</w:t>
            </w:r>
          </w:p>
        </w:tc>
      </w:tr>
      <w:tr w:rsidR="00744B2E" w:rsidTr="5EB5E60F" w14:paraId="2D2F30BF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744B2E" w:rsidP="00744B2E" w:rsidRDefault="00744B2E" w14:paraId="239307C4" w14:textId="77777777">
            <w:pPr>
              <w:rPr>
                <w:rFonts w:cstheme="minorHAns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744B2E" w:rsidP="00744B2E" w:rsidRDefault="00744B2E" w14:paraId="5A9D9D14" w14:textId="5C8C28B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Aktivno državljanstvo 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744B2E" w:rsidP="007B4D01" w:rsidRDefault="00744B2E" w14:paraId="6B9FEEEA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744B2E" w:rsidP="007B4D01" w:rsidRDefault="00744B2E" w14:paraId="719D815D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744B2E" w:rsidP="007B4D01" w:rsidRDefault="008A0861" w14:paraId="4278BE74" w14:textId="62ABA2C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RENATO</w:t>
            </w:r>
            <w:r w:rsidR="00EA4BFA">
              <w:rPr>
                <w:rFonts w:cstheme="minorHAnsi"/>
                <w:sz w:val="16"/>
                <w:szCs w:val="16"/>
              </w:rPr>
              <w:t xml:space="preserve"> FLIS</w:t>
            </w:r>
          </w:p>
        </w:tc>
      </w:tr>
      <w:tr w:rsidR="00744B2E" w:rsidTr="5EB5E60F" w14:paraId="541022BA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744B2E" w:rsidP="00744B2E" w:rsidRDefault="00744B2E" w14:paraId="1137F063" w14:textId="0099A270">
            <w:pPr>
              <w:rPr>
                <w:rFonts w:cstheme="minorHAns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DD75BF" w:rsidR="00744B2E" w:rsidP="00744B2E" w:rsidRDefault="00744B2E" w14:paraId="2A0DB792" w14:textId="4760A6B9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Praktično usposabljanje z delom pri delodajalcu (</w:t>
            </w:r>
            <w:r w:rsidR="00B3322B">
              <w:rPr>
                <w:rFonts w:cstheme="minorHAnsi"/>
              </w:rPr>
              <w:t>8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744B2E" w:rsidP="007B4D01" w:rsidRDefault="002D7513" w14:paraId="6B4818F4" w14:textId="1061AA4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DENIS FRAS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744B2E" w:rsidP="007B4D01" w:rsidRDefault="002D7513" w14:paraId="47F23C54" w14:textId="6DC7343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DENIS FRAS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744B2E" w:rsidP="007B4D01" w:rsidRDefault="002D7513" w14:paraId="33014DBD" w14:textId="3A04D5A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DENIS FRAS</w:t>
            </w:r>
          </w:p>
        </w:tc>
      </w:tr>
      <w:tr w:rsidR="00744B2E" w:rsidTr="5EB5E60F" w14:paraId="315EEC08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744B2E" w:rsidP="00744B2E" w:rsidRDefault="00744B2E" w14:paraId="0A1115F6" w14:textId="77777777">
            <w:pPr>
              <w:rPr>
                <w:rFonts w:cstheme="minorHAnsi"/>
              </w:rPr>
            </w:pPr>
          </w:p>
        </w:tc>
        <w:tc>
          <w:tcPr>
            <w:tcW w:w="2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744B2E" w:rsidP="00744B2E" w:rsidRDefault="00744B2E" w14:paraId="4C84306B" w14:textId="325278A0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Interesne dejavnosti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744B2E" w:rsidP="007B4D01" w:rsidRDefault="00744B2E" w14:paraId="06425F9A" w14:textId="2B32C3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FOMB, KROŽKI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744B2E" w:rsidP="007B4D01" w:rsidRDefault="00744B2E" w14:paraId="3B5A4B8C" w14:textId="370BE38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FOMB, KROŽKI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744B2E" w:rsidP="007B4D01" w:rsidRDefault="00744B2E" w14:paraId="121100F8" w14:textId="502A9C07">
            <w:pPr>
              <w:jc w:val="center"/>
              <w:rPr>
                <w:rFonts w:cstheme="minorHAnsi"/>
                <w:sz w:val="16"/>
                <w:szCs w:val="16"/>
              </w:rPr>
            </w:pPr>
            <w:bookmarkStart w:name="_Hlk21267951" w:id="0"/>
            <w:r w:rsidRPr="00DD75BF">
              <w:rPr>
                <w:rFonts w:cstheme="minorHAnsi"/>
                <w:sz w:val="16"/>
                <w:szCs w:val="16"/>
              </w:rPr>
              <w:t>FOMB, KROŽKI</w:t>
            </w:r>
            <w:bookmarkEnd w:id="0"/>
          </w:p>
        </w:tc>
      </w:tr>
    </w:tbl>
    <w:p w:rsidR="00191AEF" w:rsidRDefault="00191AEF" w14:paraId="12E41BB6" w14:textId="2B0E015B"/>
    <w:p w:rsidRPr="00DD75BF" w:rsidR="00DD75BF" w:rsidP="00DD75BF" w:rsidRDefault="00DD75BF" w14:paraId="3C2850B0" w14:textId="77777777">
      <w:pPr>
        <w:rPr>
          <w:b/>
          <w:sz w:val="24"/>
          <w:szCs w:val="24"/>
        </w:rPr>
      </w:pPr>
      <w:r w:rsidRPr="00DD75BF">
        <w:rPr>
          <w:b/>
          <w:sz w:val="24"/>
          <w:szCs w:val="24"/>
        </w:rPr>
        <w:t>Izobraževalni program je ovrednoten s 180 kreditnimi  točkami (KT).</w:t>
      </w:r>
    </w:p>
    <w:p w:rsidR="00DD75BF" w:rsidP="00DD75BF" w:rsidRDefault="00DD75BF" w14:paraId="7B631445" w14:textId="036FF759">
      <w:pPr>
        <w:rPr>
          <w:b/>
          <w:sz w:val="28"/>
          <w:szCs w:val="28"/>
        </w:rPr>
      </w:pPr>
      <w:r w:rsidRPr="00DD75BF">
        <w:rPr>
          <w:b/>
          <w:sz w:val="28"/>
          <w:szCs w:val="28"/>
        </w:rPr>
        <w:t>OBVEZNI NAČINI OCENJEVANJA ZNANJA</w:t>
      </w:r>
    </w:p>
    <w:tbl>
      <w:tblPr>
        <w:tblW w:w="826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3133"/>
        <w:gridCol w:w="1210"/>
        <w:gridCol w:w="1206"/>
        <w:gridCol w:w="1223"/>
        <w:gridCol w:w="1496"/>
      </w:tblGrid>
      <w:tr w:rsidR="00DD75BF" w:rsidTr="5EB5E60F" w14:paraId="002986E2" w14:textId="77777777">
        <w:trPr>
          <w:trHeight w:val="113"/>
          <w:tblHeader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77EFF736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 xml:space="preserve">Programske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4BEBC5EE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Ustno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2F152A48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Pisno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5A03D86F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Izdelek oz. storitev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6092F0B7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Drugo</w:t>
            </w:r>
          </w:p>
        </w:tc>
      </w:tr>
      <w:tr w:rsidR="00DD75BF" w:rsidTr="5EB5E60F" w14:paraId="6AC23F51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54283CE1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Slovenščina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26B4671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71E3E666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F0AB95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975E43F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5EB5E60F" w14:paraId="24A3AB9A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3903FEFC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Tuji jezik 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6959ED5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39F36D70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ABA3010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3D2AF80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5EB5E60F" w14:paraId="79142F25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35FAEE37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Matematika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76918174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4720384D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A1CB0DF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9BA3F1D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5EB5E60F" w14:paraId="25F1C48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2BB9EEF7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Naravoslovje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17114D34" w14:textId="6C1E77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0DCB84B5" w14:textId="38D60822">
            <w:pPr>
              <w:jc w:val="center"/>
              <w:rPr>
                <w:sz w:val="24"/>
                <w:szCs w:val="24"/>
              </w:rPr>
            </w:pPr>
            <w:r w:rsidRPr="5EB5E60F" w:rsidR="5EB5E60F"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3AECBCD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3CD4C37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5EB5E60F" w14:paraId="4E822002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470D5445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Družboslovje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6566C41D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27E7FB3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9F5D6D6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273F9D4B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5EB5E60F" w14:paraId="373C9400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7112DDCA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Športna vzgoja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BD3924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D75BF" w:rsidP="00760ADF" w:rsidRDefault="00DD75BF" w14:paraId="7E9EBBD3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D75BF" w:rsidP="00760ADF" w:rsidRDefault="00DD75BF" w14:paraId="2A98835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37F46E6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oproščen</w:t>
            </w:r>
          </w:p>
        </w:tc>
      </w:tr>
      <w:tr w:rsidR="00DD75BF" w:rsidTr="5EB5E60F" w14:paraId="3E11C475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2C2555" w14:paraId="2A06A662" w14:textId="79C7F691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Umetnost in grafično oblikovanje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C29C408" w14:textId="074B0A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9525D38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2C2555" w14:paraId="77CEFFE9" w14:textId="64E9D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B3C944A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65869EBF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C2555" w:rsidP="002C2555" w:rsidRDefault="002C2555" w14:paraId="4AAA93B8" w14:textId="408D74EB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Tisk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CF1E42C" w14:textId="308F2C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6CB15C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280FF439" w14:textId="7F9F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71902A1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3417082B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C2555" w:rsidP="002C2555" w:rsidRDefault="002C2555" w14:paraId="7884F16E" w14:textId="0CA6E50B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Tisk praksa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F2F065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A1226EB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556BE8E0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7D1BB9C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7F618034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448F77A9" w14:textId="34588889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Grafična dodelava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B86406" w:rsidR="002C2555" w:rsidP="06E7C0D0" w:rsidRDefault="1259D113" w14:paraId="4EEE75F2" w14:textId="33A91374">
            <w:pPr>
              <w:jc w:val="center"/>
              <w:rPr>
                <w:sz w:val="24"/>
                <w:szCs w:val="24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D2F9FC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71261FA" w14:textId="6DA925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74579E1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6CFD467C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5D5276F0" w14:textId="15B20B35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Grafična dodelava praksa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B86406" w:rsidR="002C2555" w:rsidP="06E7C0D0" w:rsidRDefault="412252A0" w14:paraId="3FA9BC10" w14:textId="0ABBBB82">
            <w:pPr>
              <w:jc w:val="center"/>
              <w:rPr>
                <w:sz w:val="24"/>
                <w:szCs w:val="24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DA09AB6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455C1D58" w14:textId="37607C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79DEA217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15CD814F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C2555" w:rsidP="002C2555" w:rsidRDefault="002C2555" w14:paraId="72A131CF" w14:textId="536BF625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lastRenderedPageBreak/>
              <w:t>Grafični procesi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B86406" w:rsidR="002C2555" w:rsidP="06E7C0D0" w:rsidRDefault="0F8CA8AF" w14:paraId="2D00CA63" w14:textId="772AD71D">
            <w:pPr>
              <w:jc w:val="center"/>
              <w:rPr>
                <w:sz w:val="24"/>
                <w:szCs w:val="24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260F8E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2D3A8872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99149EB" w14:textId="77777777">
            <w:pPr>
              <w:rPr>
                <w:sz w:val="24"/>
                <w:szCs w:val="24"/>
              </w:rPr>
            </w:pPr>
          </w:p>
        </w:tc>
      </w:tr>
      <w:tr w:rsidR="002C2555" w:rsidTr="5EB5E60F" w14:paraId="4563286D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C2555" w:rsidP="002C2555" w:rsidRDefault="002C2555" w14:paraId="07E66B60" w14:textId="1226AE8F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Od odtisa do grafičnega izdelka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B86406" w:rsidR="002C2555" w:rsidP="06E7C0D0" w:rsidRDefault="0FADFDBA" w14:paraId="2DB1F3C7" w14:textId="164F1B4E">
            <w:pPr>
              <w:jc w:val="center"/>
              <w:rPr>
                <w:sz w:val="24"/>
                <w:szCs w:val="24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EE1F216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5D10F2D5" w14:textId="01180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E40C219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638B936F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2C2555" w:rsidP="002C2555" w:rsidRDefault="002C2555" w14:paraId="0812B471" w14:textId="6D0DF138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Priprava delovnih procesov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B86406" w:rsidR="002C2555" w:rsidP="06E7C0D0" w:rsidRDefault="35DAC253" w14:paraId="50A11A88" w14:textId="02A38CC6">
            <w:pPr>
              <w:jc w:val="center"/>
              <w:rPr>
                <w:sz w:val="24"/>
                <w:szCs w:val="24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4F83B82F" w14:textId="67E4A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0B3DC8AE" w14:textId="4B27D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5C487A60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6C2921DB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38C8E993" w14:textId="2F3BD1BE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Digitalna pismenost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EB57AC8" w14:textId="17A40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333FDFB" w14:textId="681C6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EA335B" w14:paraId="5CA37048" w14:textId="76101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5175BCB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727EC7D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0104C7B9" w14:textId="5ABCD8A5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Podjetništvo in komuniciranje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F6EACBF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43E5D92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3C79FBD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7C480899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365CEBF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4B6B45C9" w14:textId="6D9063AA">
            <w:pPr>
              <w:rPr>
                <w:sz w:val="24"/>
                <w:szCs w:val="24"/>
              </w:rPr>
            </w:pPr>
            <w:r w:rsidRPr="00DD75BF">
              <w:rPr>
                <w:rFonts w:cstheme="minorHAnsi"/>
              </w:rPr>
              <w:t>Tuj</w:t>
            </w:r>
            <w:r w:rsidR="00EA4BFA">
              <w:rPr>
                <w:rFonts w:cstheme="minorHAnsi"/>
              </w:rPr>
              <w:t>i</w:t>
            </w:r>
            <w:r w:rsidRPr="00DD75BF">
              <w:rPr>
                <w:rFonts w:cstheme="minorHAnsi"/>
              </w:rPr>
              <w:t xml:space="preserve"> jezik I</w:t>
            </w:r>
            <w:r w:rsidR="000E59FB">
              <w:rPr>
                <w:rFonts w:cstheme="minorHAnsi"/>
              </w:rPr>
              <w:t>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D610E47" w14:textId="6E99D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F6DA6F7" w14:textId="55490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CAB1E3B" w14:textId="0B1C3C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7BB3A8BA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0749B66D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04C5A9D3" w14:textId="22F82059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Dokumenti v grafičnem procesu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E10BCF9" w14:textId="185C2F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532E7492" w14:textId="1EC22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83AF642" w14:textId="2391BC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4906070F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638FEFDA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C2555" w:rsidP="002C2555" w:rsidRDefault="002C2555" w14:paraId="31E81D42" w14:textId="2721E310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Sitotisk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0B74684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219121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6D8CC6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626A4E0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961B15" w:rsidTr="5EB5E60F" w14:paraId="30BBFE1C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961B15" w:rsidP="002C2555" w:rsidRDefault="00961B15" w14:paraId="5851C361" w14:textId="2DDDE0F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Knjigovezništvo</w:t>
            </w:r>
            <w:proofErr w:type="spellEnd"/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61B15" w:rsidP="06E7C0D0" w:rsidRDefault="5D65E6D4" w14:paraId="53C13DBF" w14:textId="757CFC93">
            <w:pPr>
              <w:jc w:val="center"/>
              <w:rPr>
                <w:sz w:val="24"/>
                <w:szCs w:val="24"/>
                <w:highlight w:val="yellow"/>
              </w:rPr>
            </w:pPr>
            <w:r w:rsidRPr="00B86406"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61B15" w:rsidP="002C2555" w:rsidRDefault="00961B15" w14:paraId="376ABC9A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61B15" w:rsidP="002C2555" w:rsidRDefault="00EA335B" w14:paraId="14D22F39" w14:textId="62B66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61B15" w:rsidP="002C2555" w:rsidRDefault="00961B15" w14:paraId="5E6A57ED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74A4BBCE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50EE4BFA" w14:textId="28CEA59C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t>Aktivno državljanstvo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0E59A73" w14:textId="080241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363057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8D4ADD2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56010D" w14:paraId="421D2F19" w14:textId="14FD60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glede </w:t>
            </w:r>
            <w:r w:rsidR="007B4D01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 dejavnost</w:t>
            </w:r>
          </w:p>
        </w:tc>
      </w:tr>
      <w:tr w:rsidR="002C2555" w:rsidTr="5EB5E60F" w14:paraId="2E7B2ED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3F16D2B" w14:textId="68478326">
            <w:pPr>
              <w:rPr>
                <w:sz w:val="24"/>
                <w:szCs w:val="24"/>
              </w:rPr>
            </w:pPr>
            <w:r w:rsidRPr="00DD75BF">
              <w:rPr>
                <w:rFonts w:cstheme="minorHAnsi"/>
              </w:rPr>
              <w:t>Praktično usposabljanje z delom pri delodajalcu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7FF5BE78" w14:textId="5A926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198F61C" w14:textId="1BB71A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4265508" w14:textId="3D2841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D98EAF9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5EB5E60F" w14:paraId="398CCB08" w14:textId="77777777">
        <w:trPr>
          <w:trHeight w:val="1110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2C2555" w:rsidP="002C2555" w:rsidRDefault="002C2555" w14:paraId="4364E602" w14:textId="76FED9FF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Interesne dejavnosti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0D8B52B" w14:textId="4A2C03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4AAEF50" w14:textId="6BE4F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CABAEDA" w14:textId="46E575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0E59FB" w14:paraId="315F8C0E" w14:textId="462CF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glede na dejavnost</w:t>
            </w:r>
          </w:p>
        </w:tc>
      </w:tr>
    </w:tbl>
    <w:p w:rsidR="008A0861" w:rsidP="00DD75BF" w:rsidRDefault="008A0861" w14:paraId="7613CDE5" w14:textId="77777777">
      <w:pPr>
        <w:rPr>
          <w:b/>
          <w:sz w:val="24"/>
          <w:szCs w:val="24"/>
        </w:rPr>
      </w:pPr>
      <w:bookmarkStart w:name="_Toc175459556" w:id="1"/>
      <w:bookmarkStart w:name="_Toc91138735" w:id="2"/>
    </w:p>
    <w:p w:rsidR="00CF076E" w:rsidP="00DD75BF" w:rsidRDefault="00CF076E" w14:paraId="77A76CE6" w14:textId="574C5383">
      <w:pPr>
        <w:rPr>
          <w:b/>
          <w:sz w:val="24"/>
          <w:szCs w:val="24"/>
        </w:rPr>
      </w:pPr>
    </w:p>
    <w:p w:rsidR="00EA4BFA" w:rsidP="00DD75BF" w:rsidRDefault="00EA4BFA" w14:paraId="262CB204" w14:textId="1BB60CBC">
      <w:pPr>
        <w:rPr>
          <w:b/>
          <w:sz w:val="24"/>
          <w:szCs w:val="24"/>
        </w:rPr>
      </w:pPr>
    </w:p>
    <w:p w:rsidR="00EA4BFA" w:rsidP="00DD75BF" w:rsidRDefault="00EA4BFA" w14:paraId="32135480" w14:textId="2A9D81ED">
      <w:pPr>
        <w:rPr>
          <w:b/>
          <w:sz w:val="24"/>
          <w:szCs w:val="24"/>
        </w:rPr>
      </w:pPr>
    </w:p>
    <w:p w:rsidR="00EA4BFA" w:rsidP="00DD75BF" w:rsidRDefault="00EA4BFA" w14:paraId="778E2940" w14:textId="23D17962">
      <w:pPr>
        <w:rPr>
          <w:b/>
          <w:sz w:val="24"/>
          <w:szCs w:val="24"/>
        </w:rPr>
      </w:pPr>
    </w:p>
    <w:p w:rsidR="00EA4BFA" w:rsidP="00DD75BF" w:rsidRDefault="00EA4BFA" w14:paraId="362A6544" w14:textId="137BB22E">
      <w:pPr>
        <w:rPr>
          <w:b/>
          <w:sz w:val="24"/>
          <w:szCs w:val="24"/>
        </w:rPr>
      </w:pPr>
    </w:p>
    <w:p w:rsidR="00EA4BFA" w:rsidP="00DD75BF" w:rsidRDefault="00EA4BFA" w14:paraId="0B6F4556" w14:textId="46C3B7AD">
      <w:pPr>
        <w:rPr>
          <w:b/>
          <w:sz w:val="24"/>
          <w:szCs w:val="24"/>
        </w:rPr>
      </w:pPr>
    </w:p>
    <w:p w:rsidR="00EA4BFA" w:rsidP="00DD75BF" w:rsidRDefault="00EA4BFA" w14:paraId="5D6A53F8" w14:textId="53242F0E">
      <w:pPr>
        <w:rPr>
          <w:b/>
          <w:sz w:val="24"/>
          <w:szCs w:val="24"/>
        </w:rPr>
      </w:pPr>
    </w:p>
    <w:p w:rsidR="00EA4BFA" w:rsidP="00DD75BF" w:rsidRDefault="00EA4BFA" w14:paraId="2E2DFD62" w14:textId="77777777">
      <w:pPr>
        <w:rPr>
          <w:b/>
          <w:sz w:val="24"/>
          <w:szCs w:val="24"/>
        </w:rPr>
      </w:pPr>
    </w:p>
    <w:p w:rsidR="00CF076E" w:rsidP="00DD75BF" w:rsidRDefault="00CF076E" w14:paraId="67ECF5E4" w14:textId="77777777">
      <w:pPr>
        <w:rPr>
          <w:b/>
          <w:sz w:val="24"/>
          <w:szCs w:val="24"/>
        </w:rPr>
      </w:pPr>
    </w:p>
    <w:p w:rsidRPr="00DD75BF" w:rsidR="00DD75BF" w:rsidP="00DD75BF" w:rsidRDefault="00DD75BF" w14:paraId="208C19B4" w14:textId="332685EF">
      <w:pPr>
        <w:rPr>
          <w:b/>
          <w:sz w:val="24"/>
          <w:szCs w:val="24"/>
        </w:rPr>
      </w:pPr>
      <w:r w:rsidRPr="00DD75BF">
        <w:rPr>
          <w:b/>
          <w:sz w:val="24"/>
          <w:szCs w:val="24"/>
        </w:rPr>
        <w:t>Pogoji za dokončanje</w:t>
      </w:r>
      <w:bookmarkEnd w:id="1"/>
      <w:bookmarkEnd w:id="2"/>
    </w:p>
    <w:p w:rsidRPr="00D364EF" w:rsidR="00D364EF" w:rsidP="00D364EF" w:rsidRDefault="00D364EF" w14:paraId="7C888365" w14:textId="77777777">
      <w:pPr>
        <w:spacing w:after="0"/>
        <w:rPr>
          <w:sz w:val="24"/>
          <w:szCs w:val="24"/>
        </w:rPr>
      </w:pPr>
      <w:r w:rsidRPr="00D364EF">
        <w:rPr>
          <w:sz w:val="24"/>
          <w:szCs w:val="24"/>
        </w:rPr>
        <w:t>Za dokončanje izobraževanja in pridobitev izobrazbe mora biti kandidat pozitivno ocenjen pri:</w:t>
      </w:r>
    </w:p>
    <w:p w:rsidRPr="00DD75BF" w:rsidR="00DD75BF" w:rsidP="00D364EF" w:rsidRDefault="00DD75BF" w14:paraId="7F57D608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splošnoizobraževalnih predmetih,</w:t>
      </w:r>
    </w:p>
    <w:p w:rsidRPr="00DD75BF" w:rsidR="00DD75BF" w:rsidP="00D364EF" w:rsidRDefault="00DD75BF" w14:paraId="67BAFA79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obveznih strokovnih modulih,</w:t>
      </w:r>
    </w:p>
    <w:p w:rsidRPr="00DD75BF" w:rsidR="00DD75BF" w:rsidP="00D364EF" w:rsidRDefault="00DD75BF" w14:paraId="0B27E0AE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izbirnih strokovnih modulih,</w:t>
      </w:r>
    </w:p>
    <w:p w:rsidRPr="00DD75BF" w:rsidR="00DD75BF" w:rsidP="00DD75BF" w:rsidRDefault="00DD75BF" w14:paraId="13E33C32" w14:textId="77777777">
      <w:pPr>
        <w:numPr>
          <w:ilvl w:val="0"/>
          <w:numId w:val="2"/>
        </w:numPr>
        <w:rPr>
          <w:sz w:val="24"/>
          <w:szCs w:val="24"/>
        </w:rPr>
      </w:pPr>
      <w:r w:rsidRPr="00DD75BF">
        <w:rPr>
          <w:sz w:val="24"/>
          <w:szCs w:val="24"/>
        </w:rPr>
        <w:t xml:space="preserve">odprtem delu </w:t>
      </w:r>
      <w:proofErr w:type="spellStart"/>
      <w:r w:rsidRPr="00DD75BF">
        <w:rPr>
          <w:sz w:val="24"/>
          <w:szCs w:val="24"/>
        </w:rPr>
        <w:t>kurikula</w:t>
      </w:r>
      <w:proofErr w:type="spellEnd"/>
      <w:r w:rsidRPr="00DD75BF">
        <w:rPr>
          <w:sz w:val="24"/>
          <w:szCs w:val="24"/>
        </w:rPr>
        <w:t>.</w:t>
      </w:r>
    </w:p>
    <w:p w:rsidRPr="00DD75BF" w:rsidR="00DD75BF" w:rsidP="00D364EF" w:rsidRDefault="00DD75BF" w14:paraId="0F88FA7F" w14:textId="77777777">
      <w:p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Poleg tega mora opraviti:</w:t>
      </w:r>
    </w:p>
    <w:p w:rsidR="008A0861" w:rsidP="00D364EF" w:rsidRDefault="00DD75BF" w14:paraId="066056DE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interesne dejavnosti</w:t>
      </w:r>
      <w:r w:rsidR="008A0861">
        <w:rPr>
          <w:sz w:val="24"/>
          <w:szCs w:val="24"/>
        </w:rPr>
        <w:t>,</w:t>
      </w:r>
    </w:p>
    <w:p w:rsidRPr="00DD75BF" w:rsidR="00DD75BF" w:rsidP="00D364EF" w:rsidRDefault="008A0861" w14:paraId="14FE93AF" w14:textId="46F38619">
      <w:pPr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aktivno državljanstvo</w:t>
      </w:r>
      <w:r w:rsidRPr="00DD75BF" w:rsidR="00DD75BF">
        <w:rPr>
          <w:sz w:val="24"/>
          <w:szCs w:val="24"/>
        </w:rPr>
        <w:t>,</w:t>
      </w:r>
    </w:p>
    <w:p w:rsidRPr="00DD75BF" w:rsidR="00DD75BF" w:rsidP="00D364EF" w:rsidRDefault="00DD75BF" w14:paraId="0574673C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 xml:space="preserve">obveznosti pri praktičnem usposabljanju z delom, </w:t>
      </w:r>
    </w:p>
    <w:p w:rsidRPr="00DD75BF" w:rsidR="00DD75BF" w:rsidP="00DD75BF" w:rsidRDefault="00DD75BF" w14:paraId="5DA92749" w14:textId="77777777">
      <w:pPr>
        <w:numPr>
          <w:ilvl w:val="0"/>
          <w:numId w:val="2"/>
        </w:numPr>
        <w:rPr>
          <w:sz w:val="24"/>
          <w:szCs w:val="24"/>
        </w:rPr>
      </w:pPr>
      <w:r w:rsidRPr="00DD75BF">
        <w:rPr>
          <w:sz w:val="24"/>
          <w:szCs w:val="24"/>
        </w:rPr>
        <w:t>zaključni izpit.</w:t>
      </w:r>
    </w:p>
    <w:p w:rsidRPr="00DD75BF" w:rsidR="00DD75BF" w:rsidP="00DD75BF" w:rsidRDefault="00DD75BF" w14:paraId="3D550817" w14:textId="77777777">
      <w:pPr>
        <w:rPr>
          <w:sz w:val="24"/>
          <w:szCs w:val="24"/>
        </w:rPr>
      </w:pPr>
      <w:r w:rsidRPr="00DD75BF">
        <w:rPr>
          <w:sz w:val="24"/>
          <w:szCs w:val="24"/>
        </w:rPr>
        <w:t>Pred pristopom k zaključnemu izpitu mora imeti kandidat poravnane vse finančne obveznosti iz naslova izobraževanja odraslih.</w:t>
      </w:r>
    </w:p>
    <w:p w:rsidRPr="00DD75BF" w:rsidR="00DD75BF" w:rsidP="00D364EF" w:rsidRDefault="00DD75BF" w14:paraId="02243BC4" w14:textId="77777777">
      <w:p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 xml:space="preserve">Zaključni izpit </w:t>
      </w:r>
      <w:bookmarkStart w:name="_GoBack" w:id="3"/>
      <w:r w:rsidRPr="00DD75BF">
        <w:rPr>
          <w:sz w:val="24"/>
          <w:szCs w:val="24"/>
        </w:rPr>
        <w:t>obsega:</w:t>
      </w:r>
    </w:p>
    <w:p w:rsidRPr="00DD75BF" w:rsidR="00DD75BF" w:rsidP="00D364EF" w:rsidRDefault="00DD75BF" w14:paraId="431586C6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pisni in ustn</w:t>
      </w:r>
      <w:bookmarkEnd w:id="3"/>
      <w:r w:rsidRPr="00DD75BF">
        <w:rPr>
          <w:sz w:val="24"/>
          <w:szCs w:val="24"/>
        </w:rPr>
        <w:t>i izpit iz slovenščine,</w:t>
      </w:r>
    </w:p>
    <w:p w:rsidRPr="00DD75BF" w:rsidR="00DD75BF" w:rsidP="001C738B" w:rsidRDefault="001C738B" w14:paraId="5356B961" w14:textId="355E7583">
      <w:pPr>
        <w:numPr>
          <w:ilvl w:val="0"/>
          <w:numId w:val="2"/>
        </w:numPr>
        <w:rPr>
          <w:sz w:val="24"/>
          <w:szCs w:val="24"/>
        </w:rPr>
      </w:pPr>
      <w:r w:rsidRPr="001C738B">
        <w:rPr>
          <w:sz w:val="24"/>
          <w:szCs w:val="24"/>
        </w:rPr>
        <w:t>izdelek in zagovor</w:t>
      </w:r>
      <w:r>
        <w:rPr>
          <w:sz w:val="24"/>
          <w:szCs w:val="24"/>
        </w:rPr>
        <w:t>.</w:t>
      </w:r>
    </w:p>
    <w:sectPr w:rsidRPr="00DD75BF" w:rsidR="00DD75BF" w:rsidSect="00DD75BF">
      <w:headerReference w:type="default" r:id="rId7"/>
      <w:pgSz w:w="11906" w:h="16838" w:orient="portrait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069F" w:rsidP="00C23BD8" w:rsidRDefault="0003069F" w14:paraId="43255D10" w14:textId="77777777">
      <w:pPr>
        <w:spacing w:after="0" w:line="240" w:lineRule="auto"/>
      </w:pPr>
      <w:r>
        <w:separator/>
      </w:r>
    </w:p>
  </w:endnote>
  <w:endnote w:type="continuationSeparator" w:id="0">
    <w:p w:rsidR="0003069F" w:rsidP="00C23BD8" w:rsidRDefault="0003069F" w14:paraId="6387662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069F" w:rsidP="00C23BD8" w:rsidRDefault="0003069F" w14:paraId="2FFEF41E" w14:textId="77777777">
      <w:pPr>
        <w:spacing w:after="0" w:line="240" w:lineRule="auto"/>
      </w:pPr>
      <w:r>
        <w:separator/>
      </w:r>
    </w:p>
  </w:footnote>
  <w:footnote w:type="continuationSeparator" w:id="0">
    <w:p w:rsidR="0003069F" w:rsidP="00C23BD8" w:rsidRDefault="0003069F" w14:paraId="779B7E8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23BD8" w:rsidRDefault="00C23BD8" w14:paraId="12E41BCF" w14:textId="77777777">
    <w:pPr>
      <w:pStyle w:val="Glava"/>
    </w:pPr>
    <w:r>
      <w:rPr>
        <w:noProof/>
        <w:lang w:eastAsia="sl-SI"/>
      </w:rPr>
      <w:drawing>
        <wp:anchor distT="0" distB="0" distL="114300" distR="114300" simplePos="0" relativeHeight="251664384" behindDoc="0" locked="0" layoutInCell="1" allowOverlap="1" wp14:anchorId="12E41BD0" wp14:editId="12E41BD1">
          <wp:simplePos x="0" y="0"/>
          <wp:positionH relativeFrom="column">
            <wp:posOffset>-880746</wp:posOffset>
          </wp:positionH>
          <wp:positionV relativeFrom="paragraph">
            <wp:posOffset>-430530</wp:posOffset>
          </wp:positionV>
          <wp:extent cx="7515225" cy="1226857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redinska_poravnava_BARV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106" cy="1237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704C"/>
    <w:multiLevelType w:val="hybridMultilevel"/>
    <w:tmpl w:val="FA7AE3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Times New Roman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Times New Roman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19F1FCD"/>
    <w:multiLevelType w:val="hybridMultilevel"/>
    <w:tmpl w:val="CEF8AB80"/>
    <w:lvl w:ilvl="0" w:tplc="D68EBE2A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AEF"/>
    <w:rsid w:val="00016168"/>
    <w:rsid w:val="0003069F"/>
    <w:rsid w:val="00045BD7"/>
    <w:rsid w:val="0005560F"/>
    <w:rsid w:val="000963C4"/>
    <w:rsid w:val="000E59FB"/>
    <w:rsid w:val="000F1172"/>
    <w:rsid w:val="000F4EE1"/>
    <w:rsid w:val="00106CF0"/>
    <w:rsid w:val="00184170"/>
    <w:rsid w:val="00184218"/>
    <w:rsid w:val="00191AEF"/>
    <w:rsid w:val="001C5F50"/>
    <w:rsid w:val="001C738B"/>
    <w:rsid w:val="001D6AAB"/>
    <w:rsid w:val="001D72D5"/>
    <w:rsid w:val="002C2555"/>
    <w:rsid w:val="002D7513"/>
    <w:rsid w:val="002E3C53"/>
    <w:rsid w:val="002F66EA"/>
    <w:rsid w:val="002F6B0C"/>
    <w:rsid w:val="00340025"/>
    <w:rsid w:val="003839C4"/>
    <w:rsid w:val="0038620A"/>
    <w:rsid w:val="003E587C"/>
    <w:rsid w:val="003E67DE"/>
    <w:rsid w:val="00413F14"/>
    <w:rsid w:val="00417947"/>
    <w:rsid w:val="004417E2"/>
    <w:rsid w:val="00467BE2"/>
    <w:rsid w:val="0051726E"/>
    <w:rsid w:val="0056010D"/>
    <w:rsid w:val="005972BE"/>
    <w:rsid w:val="005A4DDF"/>
    <w:rsid w:val="005C6056"/>
    <w:rsid w:val="005D6017"/>
    <w:rsid w:val="005E68D0"/>
    <w:rsid w:val="006674A3"/>
    <w:rsid w:val="00686A72"/>
    <w:rsid w:val="006B7F25"/>
    <w:rsid w:val="006C251F"/>
    <w:rsid w:val="006D3F54"/>
    <w:rsid w:val="006E0B5D"/>
    <w:rsid w:val="006E44F6"/>
    <w:rsid w:val="00716985"/>
    <w:rsid w:val="00716B68"/>
    <w:rsid w:val="00744B2E"/>
    <w:rsid w:val="00796527"/>
    <w:rsid w:val="007B4D01"/>
    <w:rsid w:val="007C1D03"/>
    <w:rsid w:val="007E5AEB"/>
    <w:rsid w:val="008076E5"/>
    <w:rsid w:val="00841539"/>
    <w:rsid w:val="00850E36"/>
    <w:rsid w:val="008A0861"/>
    <w:rsid w:val="00903921"/>
    <w:rsid w:val="009356D1"/>
    <w:rsid w:val="00961B15"/>
    <w:rsid w:val="00965250"/>
    <w:rsid w:val="009751AD"/>
    <w:rsid w:val="009F153A"/>
    <w:rsid w:val="00A645A6"/>
    <w:rsid w:val="00A671F4"/>
    <w:rsid w:val="00AA283D"/>
    <w:rsid w:val="00B3322B"/>
    <w:rsid w:val="00B53088"/>
    <w:rsid w:val="00B57E38"/>
    <w:rsid w:val="00B62EBC"/>
    <w:rsid w:val="00B84615"/>
    <w:rsid w:val="00B86406"/>
    <w:rsid w:val="00BA5821"/>
    <w:rsid w:val="00BC4CE0"/>
    <w:rsid w:val="00BC60BE"/>
    <w:rsid w:val="00BD4CE8"/>
    <w:rsid w:val="00BF36F0"/>
    <w:rsid w:val="00C02A7C"/>
    <w:rsid w:val="00C23BD8"/>
    <w:rsid w:val="00CF076E"/>
    <w:rsid w:val="00D25BCA"/>
    <w:rsid w:val="00D364EF"/>
    <w:rsid w:val="00D7153E"/>
    <w:rsid w:val="00DD75BF"/>
    <w:rsid w:val="00DE7B19"/>
    <w:rsid w:val="00E67E5E"/>
    <w:rsid w:val="00E84058"/>
    <w:rsid w:val="00EA335B"/>
    <w:rsid w:val="00EA4BFA"/>
    <w:rsid w:val="00F3183C"/>
    <w:rsid w:val="00FE1B4F"/>
    <w:rsid w:val="041F5756"/>
    <w:rsid w:val="058EF63E"/>
    <w:rsid w:val="059E8867"/>
    <w:rsid w:val="06E7C0D0"/>
    <w:rsid w:val="0DEE270E"/>
    <w:rsid w:val="0EB164AC"/>
    <w:rsid w:val="0F00B5A6"/>
    <w:rsid w:val="0F8CA8AF"/>
    <w:rsid w:val="0FADFDBA"/>
    <w:rsid w:val="1259D113"/>
    <w:rsid w:val="1519A904"/>
    <w:rsid w:val="155CA100"/>
    <w:rsid w:val="1718D1CE"/>
    <w:rsid w:val="1D083E86"/>
    <w:rsid w:val="1D82AE84"/>
    <w:rsid w:val="21AEE6AE"/>
    <w:rsid w:val="235A746A"/>
    <w:rsid w:val="2B7A9D05"/>
    <w:rsid w:val="35DAC253"/>
    <w:rsid w:val="361A5EB0"/>
    <w:rsid w:val="412252A0"/>
    <w:rsid w:val="44AB3015"/>
    <w:rsid w:val="45A2CA94"/>
    <w:rsid w:val="45C5B17A"/>
    <w:rsid w:val="565DBA75"/>
    <w:rsid w:val="57872B78"/>
    <w:rsid w:val="57E6254F"/>
    <w:rsid w:val="5C5AA187"/>
    <w:rsid w:val="5D65E6D4"/>
    <w:rsid w:val="5DBC9B71"/>
    <w:rsid w:val="5EB5E60F"/>
    <w:rsid w:val="69249FF4"/>
    <w:rsid w:val="6A17AB75"/>
    <w:rsid w:val="6D9AFE67"/>
    <w:rsid w:val="70722966"/>
    <w:rsid w:val="71387FAD"/>
    <w:rsid w:val="77FA39E0"/>
    <w:rsid w:val="789413B7"/>
    <w:rsid w:val="792C500B"/>
    <w:rsid w:val="799CD74E"/>
    <w:rsid w:val="7CCF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E41BB5"/>
  <w15:docId w15:val="{A633FE6E-DDFC-425F-AA6A-87FFBC88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avaden" w:default="1">
    <w:name w:val="Normal"/>
    <w:qFormat/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23BD8"/>
    <w:pPr>
      <w:tabs>
        <w:tab w:val="center" w:pos="4536"/>
        <w:tab w:val="right" w:pos="9072"/>
      </w:tabs>
      <w:spacing w:after="0" w:line="240" w:lineRule="auto"/>
    </w:pPr>
  </w:style>
  <w:style w:type="character" w:styleId="GlavaZnak" w:customStyle="1">
    <w:name w:val="Glava Znak"/>
    <w:basedOn w:val="Privzetapisavaodstavka"/>
    <w:link w:val="Glava"/>
    <w:uiPriority w:val="99"/>
    <w:rsid w:val="00C23BD8"/>
  </w:style>
  <w:style w:type="paragraph" w:styleId="Noga">
    <w:name w:val="footer"/>
    <w:basedOn w:val="Navaden"/>
    <w:link w:val="NogaZnak"/>
    <w:uiPriority w:val="99"/>
    <w:unhideWhenUsed/>
    <w:rsid w:val="00C23BD8"/>
    <w:pPr>
      <w:tabs>
        <w:tab w:val="center" w:pos="4536"/>
        <w:tab w:val="right" w:pos="9072"/>
      </w:tabs>
      <w:spacing w:after="0" w:line="240" w:lineRule="auto"/>
    </w:pPr>
  </w:style>
  <w:style w:type="character" w:styleId="NogaZnak" w:customStyle="1">
    <w:name w:val="Noga Znak"/>
    <w:basedOn w:val="Privzetapisavaodstavka"/>
    <w:link w:val="Noga"/>
    <w:uiPriority w:val="99"/>
    <w:rsid w:val="00C23BD8"/>
  </w:style>
  <w:style w:type="paragraph" w:styleId="Odstavekseznama">
    <w:name w:val="List Paragraph"/>
    <w:basedOn w:val="Navaden"/>
    <w:uiPriority w:val="34"/>
    <w:qFormat/>
    <w:rsid w:val="00191AE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91AEF"/>
    <w:rPr>
      <w:color w:val="0563C1" w:themeColor="hyperlink"/>
      <w:u w:val="single"/>
    </w:rPr>
  </w:style>
  <w:style w:type="paragraph" w:styleId="naslovTAB" w:customStyle="1">
    <w:name w:val="naslovTAB"/>
    <w:basedOn w:val="Navaden"/>
    <w:rsid w:val="00DD75BF"/>
    <w:pPr>
      <w:spacing w:before="120" w:after="120" w:line="240" w:lineRule="auto"/>
      <w:jc w:val="center"/>
    </w:pPr>
    <w:rPr>
      <w:rFonts w:ascii="Times New Roman" w:hAnsi="Times New Roman" w:eastAsia="Times New Roman" w:cs="Times New Roman"/>
      <w:b/>
      <w:caps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2010\IZOBRA&#381;EVANJE%20ODRASLIH\OBVESTILO.%20KONZULTACIJE%20KATALOG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OBVESTILO. KONZULTACIJE KATALOG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uporabnik</dc:creator>
  <lastModifiedBy>Guest User</lastModifiedBy>
  <revision>12</revision>
  <dcterms:created xsi:type="dcterms:W3CDTF">2025-10-03T05:52:00.0000000Z</dcterms:created>
  <dcterms:modified xsi:type="dcterms:W3CDTF">2026-10-08T08:47:50.0553447Z</dcterms:modified>
</coreProperties>
</file>