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1E42D4" w:rsidR="002951D0" w:rsidP="002951D0" w:rsidRDefault="002951D0" w14:paraId="7B271040" w14:textId="77777777">
      <w:pPr>
        <w:keepNext/>
        <w:tabs>
          <w:tab w:val="left" w:pos="0"/>
          <w:tab w:val="left" w:pos="567"/>
        </w:tabs>
        <w:spacing w:after="0" w:line="240" w:lineRule="auto"/>
        <w:ind w:left="420" w:hanging="420"/>
        <w:jc w:val="center"/>
        <w:outlineLvl w:val="0"/>
        <w:rPr>
          <w:rFonts w:eastAsia="Times New Roman" w:cstheme="minorHAnsi"/>
          <w:b/>
          <w:sz w:val="24"/>
          <w:szCs w:val="24"/>
          <w:lang w:eastAsia="sl-SI"/>
        </w:rPr>
      </w:pPr>
    </w:p>
    <w:p w:rsidRPr="001E42D4" w:rsidR="00105120" w:rsidP="002951D0" w:rsidRDefault="00105120" w14:paraId="6AA77177" w14:textId="222EDED3">
      <w:pPr>
        <w:keepNext/>
        <w:tabs>
          <w:tab w:val="left" w:pos="0"/>
          <w:tab w:val="left" w:pos="567"/>
        </w:tabs>
        <w:spacing w:after="0" w:line="240" w:lineRule="auto"/>
        <w:ind w:left="420" w:hanging="420"/>
        <w:jc w:val="center"/>
        <w:outlineLvl w:val="0"/>
        <w:rPr>
          <w:rFonts w:eastAsia="Times New Roman" w:cstheme="minorHAnsi"/>
          <w:b/>
          <w:sz w:val="24"/>
          <w:szCs w:val="24"/>
          <w:lang w:eastAsia="sl-SI"/>
        </w:rPr>
      </w:pPr>
      <w:r w:rsidRPr="001E42D4">
        <w:rPr>
          <w:rFonts w:eastAsia="Times New Roman" w:cstheme="minorHAnsi"/>
          <w:b/>
          <w:sz w:val="24"/>
          <w:szCs w:val="24"/>
          <w:lang w:eastAsia="sl-SI"/>
        </w:rPr>
        <w:t>PREDMETNIK: MEDIJSKI TEHNIK (240 KT)</w:t>
      </w:r>
    </w:p>
    <w:p w:rsidRPr="001E42D4" w:rsidR="00105120" w:rsidP="00105120" w:rsidRDefault="00105120" w14:paraId="34B8C5E3" w14:textId="77777777">
      <w:pPr>
        <w:keepNext/>
        <w:tabs>
          <w:tab w:val="left" w:pos="0"/>
          <w:tab w:val="left" w:pos="567"/>
        </w:tabs>
        <w:spacing w:after="0" w:line="240" w:lineRule="auto"/>
        <w:ind w:left="420" w:hanging="420"/>
        <w:outlineLvl w:val="0"/>
        <w:rPr>
          <w:rFonts w:eastAsia="Times New Roman" w:cstheme="minorHAnsi"/>
          <w:b/>
          <w:sz w:val="24"/>
          <w:szCs w:val="24"/>
          <w:lang w:eastAsia="sl-SI"/>
        </w:rPr>
      </w:pPr>
    </w:p>
    <w:tbl>
      <w:tblPr>
        <w:tblpPr w:leftFromText="141" w:rightFromText="141" w:vertAnchor="text" w:tblpY="1"/>
        <w:tblOverlap w:val="never"/>
        <w:tblW w:w="83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1276"/>
        <w:gridCol w:w="1276"/>
        <w:gridCol w:w="1417"/>
        <w:gridCol w:w="1276"/>
      </w:tblGrid>
      <w:tr w:rsidRPr="001E42D4" w:rsidR="001E42D4" w:rsidTr="6F5BEB45" w14:paraId="19BF5B9F" w14:textId="77777777">
        <w:trPr>
          <w:tblHeader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2F8C5F45" w14:textId="7777777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l-SI"/>
              </w:rPr>
            </w:pPr>
            <w:r w:rsidRPr="001E42D4">
              <w:rPr>
                <w:rFonts w:eastAsia="Times New Roman" w:cstheme="minorHAnsi"/>
                <w:b/>
                <w:sz w:val="24"/>
                <w:szCs w:val="24"/>
                <w:lang w:eastAsia="sl-SI"/>
              </w:rPr>
              <w:t>Oznaka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E42D4" w:rsidP="00254678" w:rsidRDefault="001E42D4" w14:paraId="372FB0AF" w14:textId="7777777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l-SI"/>
              </w:rPr>
            </w:pPr>
            <w:r w:rsidRPr="001E42D4">
              <w:rPr>
                <w:rFonts w:eastAsia="Times New Roman" w:cstheme="minorHAnsi"/>
                <w:b/>
                <w:sz w:val="24"/>
                <w:szCs w:val="24"/>
                <w:lang w:eastAsia="sl-SI"/>
              </w:rPr>
              <w:t>Programske enote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3B9A0284" w14:textId="7777777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eastAsia="sl-SI"/>
              </w:rPr>
            </w:pPr>
            <w:r w:rsidRPr="001E42D4">
              <w:rPr>
                <w:rFonts w:eastAsia="Times New Roman" w:cstheme="minorHAnsi"/>
                <w:b/>
                <w:sz w:val="16"/>
                <w:szCs w:val="16"/>
                <w:lang w:eastAsia="sl-SI"/>
              </w:rPr>
              <w:t>1. LETNIK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1E5F4CBC" w14:textId="7777777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eastAsia="sl-SI"/>
              </w:rPr>
            </w:pPr>
            <w:r w:rsidRPr="001E42D4">
              <w:rPr>
                <w:rFonts w:eastAsia="Times New Roman" w:cstheme="minorHAnsi"/>
                <w:b/>
                <w:sz w:val="16"/>
                <w:szCs w:val="16"/>
                <w:lang w:eastAsia="sl-SI"/>
              </w:rPr>
              <w:t>2. LETNIK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410E8B27" w14:textId="7777777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eastAsia="sl-SI"/>
              </w:rPr>
            </w:pPr>
            <w:r w:rsidRPr="001E42D4">
              <w:rPr>
                <w:rFonts w:eastAsia="Times New Roman" w:cstheme="minorHAnsi"/>
                <w:b/>
                <w:sz w:val="16"/>
                <w:szCs w:val="16"/>
                <w:lang w:eastAsia="sl-SI"/>
              </w:rPr>
              <w:t>3. LETNIK</w:t>
            </w:r>
          </w:p>
          <w:p w:rsidRPr="001E42D4" w:rsidR="001E42D4" w:rsidP="00254678" w:rsidRDefault="001E42D4" w14:paraId="3DB286DF" w14:textId="77777777">
            <w:pPr>
              <w:rPr>
                <w:rFonts w:eastAsia="Times New Roman" w:cstheme="minorHAnsi"/>
                <w:b/>
                <w:sz w:val="16"/>
                <w:szCs w:val="16"/>
                <w:lang w:eastAsia="sl-SI"/>
              </w:rPr>
            </w:pPr>
          </w:p>
          <w:p w:rsidRPr="001E42D4" w:rsidR="001E42D4" w:rsidP="00254678" w:rsidRDefault="001E42D4" w14:paraId="490F866A" w14:textId="77777777">
            <w:pPr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73A45A3C" w14:textId="7777777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eastAsia="sl-SI"/>
              </w:rPr>
            </w:pPr>
            <w:r w:rsidRPr="001E42D4">
              <w:rPr>
                <w:rFonts w:eastAsia="Times New Roman" w:cstheme="minorHAnsi"/>
                <w:b/>
                <w:sz w:val="16"/>
                <w:szCs w:val="16"/>
                <w:lang w:eastAsia="sl-SI"/>
              </w:rPr>
              <w:t>4. LETNIK</w:t>
            </w:r>
          </w:p>
        </w:tc>
      </w:tr>
      <w:tr w:rsidRPr="001E42D4" w:rsidR="001E42D4" w:rsidTr="6F5BEB45" w14:paraId="5C582BD7" w14:textId="77777777">
        <w:trPr>
          <w:trHeight w:val="464"/>
          <w:tblHeader/>
        </w:trPr>
        <w:tc>
          <w:tcPr>
            <w:tcW w:w="83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4B8F87C3" w14:textId="18EB28C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eastAsia="sl-SI"/>
              </w:rPr>
            </w:pPr>
            <w:r w:rsidRPr="001E42D4">
              <w:rPr>
                <w:rFonts w:eastAsia="Times New Roman" w:cstheme="minorHAnsi"/>
                <w:b/>
                <w:lang w:eastAsia="sl-SI"/>
              </w:rPr>
              <w:t>SPLOŠNOIZOBRAŽEVALNI PREDMETI (2143 ur/ 101 KT)</w:t>
            </w:r>
          </w:p>
        </w:tc>
      </w:tr>
      <w:tr w:rsidRPr="001E42D4" w:rsidR="001E42D4" w:rsidTr="6F5BEB45" w14:paraId="16E4884A" w14:textId="77777777">
        <w:trPr>
          <w:trHeight w:val="496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0E71976D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proofErr w:type="spellStart"/>
            <w:r w:rsidRPr="001E42D4">
              <w:rPr>
                <w:rFonts w:eastAsia="Times New Roman" w:cstheme="minorHAnsi"/>
                <w:lang w:eastAsia="sl-SI"/>
              </w:rPr>
              <w:t>P1</w:t>
            </w:r>
            <w:proofErr w:type="spellEnd"/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  <w:hideMark/>
          </w:tcPr>
          <w:p w:rsidRPr="001E42D4" w:rsidR="001E42D4" w:rsidP="00254678" w:rsidRDefault="001E42D4" w14:paraId="36CAE499" w14:textId="35C94B49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Slovenščina (80 €)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20B09DAC" w14:textId="616E7821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BARBARA HRASTNIK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54BDE63A" w:rsidRDefault="001E42D4" w14:paraId="329D8C07" w14:textId="7C8635E9">
            <w:pPr>
              <w:spacing w:after="0" w:line="240" w:lineRule="auto"/>
              <w:jc w:val="center"/>
              <w:rPr>
                <w:rFonts w:eastAsia="Times New Roman" w:cs="Calibri" w:cstheme="minorAscii"/>
                <w:sz w:val="16"/>
                <w:szCs w:val="16"/>
                <w:lang w:eastAsia="sl-SI"/>
              </w:rPr>
            </w:pPr>
            <w:r w:rsidRPr="54BDE63A" w:rsidR="54BDE63A">
              <w:rPr>
                <w:rFonts w:eastAsia="Times New Roman" w:cs="Calibri" w:cstheme="minorAscii"/>
                <w:sz w:val="16"/>
                <w:szCs w:val="16"/>
                <w:lang w:eastAsia="sl-SI"/>
              </w:rPr>
              <w:t>BARBARA</w:t>
            </w:r>
            <w:r w:rsidRPr="54BDE63A" w:rsidR="54BDE63A">
              <w:rPr>
                <w:rFonts w:eastAsia="Times New Roman" w:cs="Calibri" w:cstheme="minorAscii"/>
                <w:sz w:val="16"/>
                <w:szCs w:val="16"/>
                <w:lang w:eastAsia="sl-SI"/>
              </w:rPr>
              <w:t xml:space="preserve"> HRASTNIK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6111B964" w14:textId="76BDB5A0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 xml:space="preserve">IRENA </w:t>
            </w:r>
            <w:proofErr w:type="spellStart"/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SMOLČIČ</w:t>
            </w:r>
            <w:proofErr w:type="spellEnd"/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00020ACC" w14:textId="4508480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 xml:space="preserve">IRENA </w:t>
            </w:r>
            <w:proofErr w:type="spellStart"/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SMOLČIČ</w:t>
            </w:r>
            <w:proofErr w:type="spellEnd"/>
          </w:p>
        </w:tc>
      </w:tr>
      <w:tr w:rsidRPr="001E42D4" w:rsidR="001E42D4" w:rsidTr="6F5BEB45" w14:paraId="2040A050" w14:textId="77777777">
        <w:trPr>
          <w:trHeight w:val="686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584D4D08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proofErr w:type="spellStart"/>
            <w:r w:rsidRPr="001E42D4">
              <w:rPr>
                <w:rFonts w:eastAsia="Times New Roman" w:cstheme="minorHAnsi"/>
                <w:lang w:eastAsia="sl-SI"/>
              </w:rPr>
              <w:t>P2</w:t>
            </w:r>
            <w:proofErr w:type="spellEnd"/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  <w:hideMark/>
          </w:tcPr>
          <w:p w:rsidRPr="001E42D4" w:rsidR="001E42D4" w:rsidP="00254678" w:rsidRDefault="001E42D4" w14:paraId="2891170E" w14:textId="46C7045D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Matematika (80 €)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7D20A312" w:rsidRDefault="001E42D4" w14:paraId="612E442F" w14:textId="6F3DEA14">
            <w:pPr>
              <w:pStyle w:val="Navaden"/>
              <w:spacing w:after="0" w:line="240" w:lineRule="auto"/>
              <w:jc w:val="center"/>
              <w:rPr>
                <w:rFonts w:ascii="Calibri" w:hAnsi="Calibri" w:eastAsia="Calibri" w:cs="Calibri"/>
                <w:noProof w:val="0"/>
                <w:sz w:val="16"/>
                <w:szCs w:val="16"/>
                <w:lang w:val="sl-SI"/>
              </w:rPr>
            </w:pPr>
            <w:r w:rsidRPr="7D20A312" w:rsidR="422BEBD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sl-SI"/>
              </w:rPr>
              <w:t>DAMIJAN VISOČNIK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7D20A312" w:rsidRDefault="001E42D4" w14:paraId="46FA9F95" w14:textId="719EAEB2">
            <w:pPr>
              <w:pStyle w:val="Navaden"/>
              <w:spacing w:after="0" w:line="240" w:lineRule="auto"/>
              <w:jc w:val="center"/>
              <w:rPr>
                <w:rFonts w:ascii="Calibri" w:hAnsi="Calibri" w:eastAsia="Calibri" w:cs="Calibri"/>
                <w:noProof w:val="0"/>
                <w:sz w:val="16"/>
                <w:szCs w:val="16"/>
                <w:lang w:val="sl-SI"/>
              </w:rPr>
            </w:pPr>
            <w:r w:rsidRPr="7D20A312" w:rsidR="422BEBD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sl-SI"/>
              </w:rPr>
              <w:t>DAMIJAN VISOČNIK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7D20A312" w:rsidRDefault="001E42D4" w14:paraId="17C8EF2C" w14:textId="3FD0C224">
            <w:pPr>
              <w:pStyle w:val="Navaden"/>
              <w:spacing w:after="0" w:line="240" w:lineRule="auto"/>
              <w:jc w:val="center"/>
              <w:rPr>
                <w:rFonts w:ascii="Calibri" w:hAnsi="Calibri" w:eastAsia="Calibri" w:cs="Calibri"/>
                <w:noProof w:val="0"/>
                <w:sz w:val="16"/>
                <w:szCs w:val="16"/>
                <w:lang w:val="sl-SI"/>
              </w:rPr>
            </w:pPr>
            <w:r w:rsidRPr="7D20A312" w:rsidR="422BEBD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sl-SI"/>
              </w:rPr>
              <w:t>DAMIJAN VISOČNIK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7D20A312" w:rsidRDefault="001E42D4" w14:paraId="128C2EDF" w14:textId="204A94AE">
            <w:pPr>
              <w:pStyle w:val="Navaden"/>
              <w:spacing w:after="0" w:line="240" w:lineRule="auto"/>
              <w:jc w:val="center"/>
              <w:rPr>
                <w:rFonts w:ascii="Calibri" w:hAnsi="Calibri" w:eastAsia="Calibri" w:cs="Calibri"/>
                <w:noProof w:val="0"/>
                <w:sz w:val="16"/>
                <w:szCs w:val="16"/>
                <w:lang w:val="sl-SI"/>
              </w:rPr>
            </w:pPr>
            <w:r w:rsidRPr="7D20A312" w:rsidR="422BEBD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sl-SI"/>
              </w:rPr>
              <w:t>DAMIJAN VISOČNIK</w:t>
            </w:r>
          </w:p>
        </w:tc>
      </w:tr>
      <w:tr w:rsidRPr="001E42D4" w:rsidR="001E42D4" w:rsidTr="6F5BEB45" w14:paraId="51178264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6A52E4D7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proofErr w:type="spellStart"/>
            <w:r w:rsidRPr="001E42D4">
              <w:rPr>
                <w:rFonts w:eastAsia="Times New Roman" w:cstheme="minorHAnsi"/>
                <w:lang w:eastAsia="sl-SI"/>
              </w:rPr>
              <w:t>P3</w:t>
            </w:r>
            <w:proofErr w:type="spellEnd"/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  <w:hideMark/>
          </w:tcPr>
          <w:p w:rsidRPr="001E42D4" w:rsidR="001E42D4" w:rsidP="001E42D4" w:rsidRDefault="001E42D4" w14:paraId="05B5DEC2" w14:textId="452197E8">
            <w:pPr>
              <w:rPr>
                <w:rFonts w:cstheme="minorHAnsi"/>
              </w:rPr>
            </w:pPr>
            <w:r w:rsidRPr="001E42D4">
              <w:rPr>
                <w:rFonts w:cstheme="minorHAnsi"/>
              </w:rPr>
              <w:t xml:space="preserve">Tuji jezik </w:t>
            </w:r>
            <w:r w:rsidR="00264D52">
              <w:rPr>
                <w:rFonts w:cstheme="minorHAnsi"/>
              </w:rPr>
              <w:t>I</w:t>
            </w:r>
            <w:r w:rsidRPr="001E42D4">
              <w:rPr>
                <w:rFonts w:cstheme="minorHAnsi"/>
              </w:rPr>
              <w:t xml:space="preserve"> (</w:t>
            </w:r>
            <w:r w:rsidR="00264D52">
              <w:rPr>
                <w:rFonts w:cstheme="minorHAnsi"/>
              </w:rPr>
              <w:t>Angleščina I</w:t>
            </w:r>
            <w:r w:rsidRPr="001E42D4">
              <w:rPr>
                <w:rFonts w:cstheme="minorHAnsi"/>
              </w:rPr>
              <w:t xml:space="preserve">/ </w:t>
            </w:r>
            <w:r w:rsidR="00264D52">
              <w:rPr>
                <w:rFonts w:cstheme="minorHAnsi"/>
              </w:rPr>
              <w:t>Nemščina I</w:t>
            </w:r>
            <w:r w:rsidRPr="001E42D4">
              <w:rPr>
                <w:rFonts w:cstheme="minorHAnsi"/>
              </w:rPr>
              <w:t xml:space="preserve">) </w:t>
            </w:r>
          </w:p>
          <w:p w:rsidRPr="001E42D4" w:rsidR="001E42D4" w:rsidP="001E42D4" w:rsidRDefault="001E42D4" w14:paraId="09220CC3" w14:textId="2D2F65CF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cstheme="minorHAnsi"/>
              </w:rPr>
              <w:t>(80 €)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7A504398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MOJCA BOŽNIK (</w:t>
            </w:r>
            <w:proofErr w:type="spellStart"/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ANG</w:t>
            </w:r>
            <w:proofErr w:type="spellEnd"/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)</w:t>
            </w:r>
          </w:p>
          <w:p w:rsidRPr="00264D52" w:rsidR="001E42D4" w:rsidP="00254678" w:rsidRDefault="001E42D4" w14:paraId="5FE53DB9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54BDE63A" w:rsidRDefault="001E42D4" w14:paraId="743E053E" w14:textId="7CA9191F">
            <w:pPr>
              <w:pStyle w:val="Navaden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eastAsia="Times New Roman" w:cs="Calibri" w:cstheme="minorAscii"/>
                <w:sz w:val="16"/>
                <w:szCs w:val="16"/>
                <w:lang w:eastAsia="sl-SI"/>
              </w:rPr>
            </w:pPr>
            <w:r w:rsidRPr="54BDE63A" w:rsidR="54BDE63A">
              <w:rPr>
                <w:rFonts w:eastAsia="Times New Roman" w:cs="Calibri" w:cstheme="minorAscii"/>
                <w:sz w:val="16"/>
                <w:szCs w:val="16"/>
                <w:lang w:eastAsia="sl-SI"/>
              </w:rPr>
              <w:t>NINA FERLIČ-MIDLIL (NEM)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54BDE63A" w:rsidRDefault="001E42D4" w14:paraId="5E2C6822" w14:textId="77777777">
            <w:pPr>
              <w:spacing w:after="0" w:line="240" w:lineRule="auto"/>
              <w:jc w:val="center"/>
              <w:rPr>
                <w:rFonts w:eastAsia="Times New Roman" w:cs="Calibri" w:cstheme="minorAscii"/>
                <w:sz w:val="16"/>
                <w:szCs w:val="16"/>
                <w:lang w:eastAsia="sl-SI"/>
              </w:rPr>
            </w:pPr>
            <w:r w:rsidRPr="54BDE63A" w:rsidR="54BDE63A">
              <w:rPr>
                <w:rFonts w:eastAsia="Times New Roman" w:cs="Calibri" w:cstheme="minorAscii"/>
                <w:sz w:val="16"/>
                <w:szCs w:val="16"/>
                <w:lang w:eastAsia="sl-SI"/>
              </w:rPr>
              <w:t>MOJCA BOŽNIK (ANG</w:t>
            </w:r>
            <w:r w:rsidRPr="54BDE63A" w:rsidR="54BDE63A">
              <w:rPr>
                <w:rFonts w:eastAsia="Times New Roman" w:cs="Calibri" w:cstheme="minorAscii"/>
                <w:sz w:val="16"/>
                <w:szCs w:val="16"/>
                <w:lang w:eastAsia="sl-SI"/>
              </w:rPr>
              <w:t>)</w:t>
            </w:r>
          </w:p>
          <w:p w:rsidRPr="00264D52" w:rsidR="001E42D4" w:rsidP="54BDE63A" w:rsidRDefault="001E42D4" w14:paraId="57EF6F61" w14:textId="77777777">
            <w:pPr>
              <w:spacing w:after="0" w:line="240" w:lineRule="auto"/>
              <w:jc w:val="center"/>
              <w:rPr>
                <w:rFonts w:eastAsia="Times New Roman" w:cs="Calibri" w:cstheme="minorAscii"/>
                <w:sz w:val="16"/>
                <w:szCs w:val="16"/>
                <w:lang w:eastAsia="sl-SI"/>
              </w:rPr>
            </w:pPr>
          </w:p>
          <w:p w:rsidRPr="00264D52" w:rsidR="001E42D4" w:rsidP="54BDE63A" w:rsidRDefault="001E42D4" w14:paraId="093C105B" w14:textId="3DFAB7FB">
            <w:pPr>
              <w:pStyle w:val="Navaden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eastAsia="Times New Roman" w:cs="Calibri" w:cstheme="minorAscii"/>
                <w:sz w:val="16"/>
                <w:szCs w:val="16"/>
                <w:lang w:eastAsia="sl-SI"/>
              </w:rPr>
            </w:pPr>
            <w:r w:rsidRPr="54BDE63A" w:rsidR="54BDE63A">
              <w:rPr>
                <w:rFonts w:eastAsia="Times New Roman" w:cs="Calibri" w:cstheme="minorAscii"/>
                <w:sz w:val="16"/>
                <w:szCs w:val="16"/>
                <w:lang w:eastAsia="sl-SI"/>
              </w:rPr>
              <w:t>NINA FERLIČ-MIDLIL (NEM)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54BDE63A" w:rsidRDefault="001E42D4" w14:paraId="6BAF076A" w14:textId="77777777">
            <w:pPr>
              <w:spacing w:after="0" w:line="240" w:lineRule="auto"/>
              <w:jc w:val="center"/>
              <w:rPr>
                <w:rFonts w:eastAsia="Times New Roman" w:cs="Calibri" w:cstheme="minorAscii"/>
                <w:sz w:val="16"/>
                <w:szCs w:val="16"/>
                <w:lang w:eastAsia="sl-SI"/>
              </w:rPr>
            </w:pPr>
            <w:r w:rsidRPr="54BDE63A" w:rsidR="54BDE63A">
              <w:rPr>
                <w:rFonts w:eastAsia="Times New Roman" w:cs="Calibri" w:cstheme="minorAscii"/>
                <w:sz w:val="16"/>
                <w:szCs w:val="16"/>
                <w:lang w:eastAsia="sl-SI"/>
              </w:rPr>
              <w:t>MOJCA BOŽNIK (ANG</w:t>
            </w:r>
            <w:r w:rsidRPr="54BDE63A" w:rsidR="54BDE63A">
              <w:rPr>
                <w:rFonts w:eastAsia="Times New Roman" w:cs="Calibri" w:cstheme="minorAscii"/>
                <w:sz w:val="16"/>
                <w:szCs w:val="16"/>
                <w:lang w:eastAsia="sl-SI"/>
              </w:rPr>
              <w:t>)</w:t>
            </w:r>
          </w:p>
          <w:p w:rsidRPr="00264D52" w:rsidR="001E42D4" w:rsidP="54BDE63A" w:rsidRDefault="001E42D4" w14:paraId="17D64318" w14:textId="77777777">
            <w:pPr>
              <w:spacing w:after="0" w:line="240" w:lineRule="auto"/>
              <w:jc w:val="center"/>
              <w:rPr>
                <w:rFonts w:eastAsia="Times New Roman" w:cs="Calibri" w:cstheme="minorAscii"/>
                <w:sz w:val="16"/>
                <w:szCs w:val="16"/>
                <w:lang w:eastAsia="sl-SI"/>
              </w:rPr>
            </w:pPr>
          </w:p>
          <w:p w:rsidRPr="00264D52" w:rsidR="001E42D4" w:rsidP="54BDE63A" w:rsidRDefault="001E42D4" w14:paraId="6740A6FA" w14:textId="75216E15">
            <w:pPr>
              <w:pStyle w:val="Navaden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eastAsia="Times New Roman" w:cs="Calibri" w:cstheme="minorAscii"/>
                <w:sz w:val="16"/>
                <w:szCs w:val="16"/>
                <w:lang w:eastAsia="sl-SI"/>
              </w:rPr>
            </w:pPr>
            <w:r w:rsidRPr="54BDE63A" w:rsidR="54BDE63A">
              <w:rPr>
                <w:rFonts w:eastAsia="Times New Roman" w:cs="Calibri" w:cstheme="minorAscii"/>
                <w:sz w:val="16"/>
                <w:szCs w:val="16"/>
                <w:lang w:eastAsia="sl-SI"/>
              </w:rPr>
              <w:t>NINA FERLIČ-MIDLIL (NEM)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54BDE63A" w:rsidRDefault="001E42D4" w14:paraId="37C54CA5" w14:textId="77777777">
            <w:pPr>
              <w:spacing w:after="0" w:line="240" w:lineRule="auto"/>
              <w:jc w:val="center"/>
              <w:rPr>
                <w:rFonts w:eastAsia="Times New Roman" w:cs="Calibri" w:cstheme="minorAscii"/>
                <w:sz w:val="16"/>
                <w:szCs w:val="16"/>
                <w:lang w:eastAsia="sl-SI"/>
              </w:rPr>
            </w:pPr>
            <w:r w:rsidRPr="54BDE63A" w:rsidR="54BDE63A">
              <w:rPr>
                <w:rFonts w:eastAsia="Times New Roman" w:cs="Calibri" w:cstheme="minorAscii"/>
                <w:sz w:val="16"/>
                <w:szCs w:val="16"/>
                <w:lang w:eastAsia="sl-SI"/>
              </w:rPr>
              <w:t>MOJCA BOŽNIK (ANG</w:t>
            </w:r>
            <w:r w:rsidRPr="54BDE63A" w:rsidR="54BDE63A">
              <w:rPr>
                <w:rFonts w:eastAsia="Times New Roman" w:cs="Calibri" w:cstheme="minorAscii"/>
                <w:sz w:val="16"/>
                <w:szCs w:val="16"/>
                <w:lang w:eastAsia="sl-SI"/>
              </w:rPr>
              <w:t>)</w:t>
            </w:r>
          </w:p>
          <w:p w:rsidRPr="00264D52" w:rsidR="001E42D4" w:rsidP="54BDE63A" w:rsidRDefault="001E42D4" w14:paraId="4A603593" w14:textId="77777777">
            <w:pPr>
              <w:spacing w:after="0" w:line="240" w:lineRule="auto"/>
              <w:jc w:val="center"/>
              <w:rPr>
                <w:rFonts w:eastAsia="Times New Roman" w:cs="Calibri" w:cstheme="minorAscii"/>
                <w:sz w:val="16"/>
                <w:szCs w:val="16"/>
                <w:lang w:eastAsia="sl-SI"/>
              </w:rPr>
            </w:pPr>
          </w:p>
          <w:p w:rsidRPr="00264D52" w:rsidR="001E42D4" w:rsidP="54BDE63A" w:rsidRDefault="001E42D4" w14:paraId="2082A72C" w14:textId="3B5D8F7B">
            <w:pPr>
              <w:pStyle w:val="Navaden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eastAsia="Times New Roman" w:cs="Calibri" w:cstheme="minorAscii"/>
                <w:sz w:val="16"/>
                <w:szCs w:val="16"/>
                <w:lang w:eastAsia="sl-SI"/>
              </w:rPr>
            </w:pPr>
            <w:r w:rsidRPr="54BDE63A" w:rsidR="54BDE63A">
              <w:rPr>
                <w:rFonts w:eastAsia="Times New Roman" w:cs="Calibri" w:cstheme="minorAscii"/>
                <w:sz w:val="16"/>
                <w:szCs w:val="16"/>
                <w:lang w:eastAsia="sl-SI"/>
              </w:rPr>
              <w:t>NINA FERLIČ-MIDLIL (NEM)</w:t>
            </w:r>
          </w:p>
        </w:tc>
      </w:tr>
      <w:tr w:rsidRPr="001E42D4" w:rsidR="001E42D4" w:rsidTr="6F5BEB45" w14:paraId="3ECEB37C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0DF22959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proofErr w:type="spellStart"/>
            <w:r w:rsidRPr="001E42D4">
              <w:rPr>
                <w:rFonts w:eastAsia="Times New Roman" w:cstheme="minorHAnsi"/>
                <w:lang w:eastAsia="sl-SI"/>
              </w:rPr>
              <w:t>P4</w:t>
            </w:r>
            <w:proofErr w:type="spellEnd"/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  <w:hideMark/>
          </w:tcPr>
          <w:p w:rsidRPr="001E42D4" w:rsidR="001E42D4" w:rsidP="00254678" w:rsidRDefault="001E42D4" w14:paraId="1E28E7D8" w14:textId="2F7CF0A6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Umetnost (120 €)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2252F8E7" w14:textId="18176451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proofErr w:type="spellStart"/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STEVAN</w:t>
            </w:r>
            <w:proofErr w:type="spellEnd"/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 xml:space="preserve"> </w:t>
            </w:r>
            <w:proofErr w:type="spellStart"/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ČUKALAC</w:t>
            </w:r>
            <w:proofErr w:type="spellEnd"/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64236891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hideMark/>
          </w:tcPr>
          <w:p w:rsidRPr="00264D52" w:rsidR="001E42D4" w:rsidP="00254678" w:rsidRDefault="001E42D4" w14:paraId="3D6F7AC9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78C65160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</w:tr>
      <w:tr w:rsidRPr="001E42D4" w:rsidR="001E42D4" w:rsidTr="6F5BEB45" w14:paraId="469B1319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1AC86B2C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proofErr w:type="spellStart"/>
            <w:r w:rsidRPr="001E42D4">
              <w:rPr>
                <w:rFonts w:eastAsia="Times New Roman" w:cstheme="minorHAnsi"/>
                <w:lang w:eastAsia="sl-SI"/>
              </w:rPr>
              <w:t>P5</w:t>
            </w:r>
            <w:proofErr w:type="spellEnd"/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E42D4" w:rsidP="00254678" w:rsidRDefault="001E42D4" w14:paraId="15C449A2" w14:textId="27D0BD6F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Zgodovina (40 €)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26498CBE" w14:textId="7E82A798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cstheme="minorHAnsi"/>
                <w:sz w:val="16"/>
                <w:szCs w:val="16"/>
              </w:rPr>
              <w:t>PETRA KLIMA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7AA9EE79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 xml:space="preserve">PETRA </w:t>
            </w:r>
          </w:p>
          <w:p w:rsidRPr="00264D52" w:rsidR="001E42D4" w:rsidP="00254678" w:rsidRDefault="001E42D4" w14:paraId="6EA91409" w14:textId="60175878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KLIMA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67729441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31AE6C8A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</w:tr>
      <w:tr w:rsidRPr="001E42D4" w:rsidR="001E42D4" w:rsidTr="6F5BEB45" w14:paraId="21CC297C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46387488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proofErr w:type="spellStart"/>
            <w:r w:rsidRPr="001E42D4">
              <w:rPr>
                <w:rFonts w:eastAsia="Times New Roman" w:cstheme="minorHAnsi"/>
                <w:lang w:eastAsia="sl-SI"/>
              </w:rPr>
              <w:t>P6</w:t>
            </w:r>
            <w:proofErr w:type="spellEnd"/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E42D4" w:rsidP="00254678" w:rsidRDefault="001E42D4" w14:paraId="7EDB660F" w14:textId="3445C8F6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Geografija (40 €)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E42D4" w:rsidP="00254678" w:rsidRDefault="001E42D4" w14:paraId="41E759CA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RENATO FLIS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636C7C76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53EFB227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2D92629A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</w:tr>
      <w:tr w:rsidRPr="001E42D4" w:rsidR="001E42D4" w:rsidTr="6F5BEB45" w14:paraId="5E0166ED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306042CE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proofErr w:type="spellStart"/>
            <w:r w:rsidRPr="001E42D4">
              <w:rPr>
                <w:rFonts w:eastAsia="Times New Roman" w:cstheme="minorHAnsi"/>
                <w:lang w:eastAsia="sl-SI"/>
              </w:rPr>
              <w:t>P7</w:t>
            </w:r>
            <w:proofErr w:type="spellEnd"/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E42D4" w:rsidP="00254678" w:rsidRDefault="001E42D4" w14:paraId="77EF9A9F" w14:textId="21874B0B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Sociologija (40 €)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hideMark/>
          </w:tcPr>
          <w:p w:rsidRPr="00264D52" w:rsidR="001E42D4" w:rsidP="00254678" w:rsidRDefault="001E42D4" w14:paraId="3E0BB209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61B9C8E0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2F5C2FC3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7EA12560" w14:textId="77777777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 xml:space="preserve">MOJCA GORNIK </w:t>
            </w:r>
            <w:proofErr w:type="spellStart"/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BRODNJAK</w:t>
            </w:r>
            <w:proofErr w:type="spellEnd"/>
          </w:p>
        </w:tc>
      </w:tr>
      <w:tr w:rsidRPr="001E42D4" w:rsidR="001E42D4" w:rsidTr="6F5BEB45" w14:paraId="6E480116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76D68A0E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proofErr w:type="spellStart"/>
            <w:r w:rsidRPr="001E42D4">
              <w:rPr>
                <w:rFonts w:eastAsia="Times New Roman" w:cstheme="minorHAnsi"/>
                <w:lang w:eastAsia="sl-SI"/>
              </w:rPr>
              <w:t>P9</w:t>
            </w:r>
            <w:proofErr w:type="spellEnd"/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E42D4" w:rsidP="00254678" w:rsidRDefault="001E42D4" w14:paraId="1F7B33DF" w14:textId="7DEFED2A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Fizika (80 €)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hideMark/>
          </w:tcPr>
          <w:p w:rsidRPr="00264D52" w:rsidR="001E42D4" w:rsidP="00254678" w:rsidRDefault="001E42D4" w14:paraId="5481C45B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1156C8CE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538013F4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 xml:space="preserve">NEVENKA </w:t>
            </w:r>
          </w:p>
          <w:p w:rsidRPr="00264D52" w:rsidR="001E42D4" w:rsidP="00254678" w:rsidRDefault="001E42D4" w14:paraId="49622FF9" w14:textId="6D2706F0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LETONJA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56D73295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</w:tr>
      <w:tr w:rsidRPr="001E42D4" w:rsidR="001E42D4" w:rsidTr="6F5BEB45" w14:paraId="6F14F3BC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5B5E9FFA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proofErr w:type="spellStart"/>
            <w:r w:rsidRPr="001E42D4">
              <w:rPr>
                <w:rFonts w:eastAsia="Times New Roman" w:cstheme="minorHAnsi"/>
                <w:lang w:eastAsia="sl-SI"/>
              </w:rPr>
              <w:t>P10</w:t>
            </w:r>
            <w:proofErr w:type="spellEnd"/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E42D4" w:rsidP="00254678" w:rsidRDefault="001E42D4" w14:paraId="582C24BE" w14:textId="15EB5321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Kemija (40 €)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E42D4" w:rsidP="00254678" w:rsidRDefault="001E42D4" w14:paraId="308A6E95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proofErr w:type="spellStart"/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MONJA</w:t>
            </w:r>
            <w:proofErr w:type="spellEnd"/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 xml:space="preserve"> SOBOČAN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49C110A3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0EA81423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61192ACD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</w:tr>
      <w:tr w:rsidRPr="001E42D4" w:rsidR="001E42D4" w:rsidTr="6F5BEB45" w14:paraId="359FC7B5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11D7639E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proofErr w:type="spellStart"/>
            <w:r w:rsidRPr="001E42D4">
              <w:rPr>
                <w:rFonts w:eastAsia="Times New Roman" w:cstheme="minorHAnsi"/>
                <w:lang w:eastAsia="sl-SI"/>
              </w:rPr>
              <w:t>P12</w:t>
            </w:r>
            <w:proofErr w:type="spellEnd"/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E42D4" w:rsidP="00254678" w:rsidRDefault="001E42D4" w14:paraId="0F1562AB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Športna vzgoja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4276EB6D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oproščen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67327C01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oproščen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16CC102D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oproščen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E42D4" w:rsidP="00254678" w:rsidRDefault="001E42D4" w14:paraId="2D9551B6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oproščen</w:t>
            </w:r>
          </w:p>
        </w:tc>
      </w:tr>
      <w:tr w:rsidRPr="001E42D4" w:rsidR="001E42D4" w:rsidTr="6F5BEB45" w14:paraId="3D7A4E72" w14:textId="77777777">
        <w:trPr>
          <w:trHeight w:val="445"/>
        </w:trPr>
        <w:tc>
          <w:tcPr>
            <w:tcW w:w="83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140FCEB9" w14:textId="4F4A78C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b/>
                <w:caps/>
                <w:sz w:val="16"/>
                <w:szCs w:val="16"/>
                <w:lang w:eastAsia="sl-SI"/>
              </w:rPr>
              <w:t xml:space="preserve">B – Strokovni moduli </w:t>
            </w:r>
            <w:r w:rsidRPr="00264D52">
              <w:rPr>
                <w:rFonts w:eastAsia="Times New Roman" w:cstheme="minorHAnsi"/>
                <w:b/>
                <w:sz w:val="16"/>
                <w:szCs w:val="16"/>
                <w:lang w:eastAsia="sl-SI"/>
              </w:rPr>
              <w:t>(1666 ur/ 87 KT)</w:t>
            </w:r>
          </w:p>
        </w:tc>
      </w:tr>
      <w:tr w:rsidRPr="001E42D4" w:rsidR="001E42D4" w:rsidTr="6F5BEB45" w14:paraId="0E56FAB9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28B00699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proofErr w:type="spellStart"/>
            <w:r w:rsidRPr="001E42D4">
              <w:rPr>
                <w:rFonts w:eastAsia="Times New Roman" w:cstheme="minorHAnsi"/>
                <w:lang w:eastAsia="sl-SI"/>
              </w:rPr>
              <w:t>M1</w:t>
            </w:r>
            <w:proofErr w:type="spellEnd"/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E42D4" w:rsidP="00254678" w:rsidRDefault="001E42D4" w14:paraId="03F9E47E" w14:textId="6E83BDBA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Grafično oblikovanje (120 €)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68D8E3DF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6F5BEB45" w:rsidRDefault="001E42D4" w14:paraId="24BF5F23" w14:textId="7813A17F">
            <w:pPr>
              <w:pStyle w:val="Navaden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F5BEB45" w:rsidR="6F5BEB45">
              <w:rPr>
                <w:rFonts w:eastAsia="Times New Roman" w:cs="Calibri" w:cstheme="minorAscii"/>
                <w:sz w:val="16"/>
                <w:szCs w:val="16"/>
                <w:lang w:eastAsia="sl-SI"/>
              </w:rPr>
              <w:t>ANA MARIJA ŠPES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F5BEB45" w:rsidP="6F5BEB45" w:rsidRDefault="6F5BEB45" w14:paraId="1C4772A4" w14:textId="5FAFF709">
            <w:pPr>
              <w:pStyle w:val="Navaden"/>
              <w:spacing w:after="0" w:line="240" w:lineRule="auto"/>
              <w:jc w:val="center"/>
              <w:rPr>
                <w:rFonts w:eastAsia="Times New Roman" w:cs="Calibri" w:cstheme="minorAscii"/>
                <w:sz w:val="16"/>
                <w:szCs w:val="16"/>
                <w:lang w:eastAsia="sl-SI"/>
              </w:rPr>
            </w:pPr>
          </w:p>
          <w:p w:rsidR="6F5BEB45" w:rsidP="6F5BEB45" w:rsidRDefault="6F5BEB45" w14:paraId="2F9D59FD" w14:textId="073C3714">
            <w:pPr>
              <w:pStyle w:val="Navaden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F5BEB45" w:rsidR="6F5BEB45">
              <w:rPr>
                <w:rFonts w:eastAsia="Times New Roman" w:cs="Calibri" w:cstheme="minorAscii"/>
                <w:sz w:val="16"/>
                <w:szCs w:val="16"/>
                <w:lang w:eastAsia="sl-SI"/>
              </w:rPr>
              <w:t>ANA MARIJA ŠPES</w:t>
            </w:r>
          </w:p>
          <w:p w:rsidRPr="00264D52" w:rsidR="001E42D4" w:rsidP="74F76E1F" w:rsidRDefault="001E42D4" w14:paraId="5CB17F61" w14:textId="40F853F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hideMark/>
          </w:tcPr>
          <w:p w:rsidRPr="00264D52" w:rsidR="001E42D4" w:rsidP="00254678" w:rsidRDefault="001E42D4" w14:paraId="207098E3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1AA5FE7B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</w:tr>
      <w:tr w:rsidRPr="001E42D4" w:rsidR="001E42D4" w:rsidTr="6F5BEB45" w14:paraId="440089E0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39DD3EE9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M2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E42D4" w:rsidP="00254678" w:rsidRDefault="001E42D4" w14:paraId="77C330DB" w14:textId="135579DB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Grafični in medijski procesi (120 €)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6F5BEB45" w:rsidRDefault="001E42D4" w14:paraId="163634F3" w14:textId="0C4CD694">
            <w:pPr>
              <w:pStyle w:val="Navaden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F5BEB45" w:rsidR="6F5BEB45">
              <w:rPr>
                <w:rFonts w:eastAsia="Times New Roman" w:cs="Calibri" w:cstheme="minorAscii"/>
                <w:sz w:val="16"/>
                <w:szCs w:val="16"/>
                <w:lang w:eastAsia="sl-SI"/>
              </w:rPr>
              <w:t>MARTINA BREG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hideMark/>
          </w:tcPr>
          <w:p w:rsidRPr="00264D52" w:rsidR="001E42D4" w:rsidP="00254678" w:rsidRDefault="001E42D4" w14:paraId="389A1DA1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0B6F6AAE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4C5C49BC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</w:tr>
      <w:tr w:rsidRPr="001E42D4" w:rsidR="001E42D4" w:rsidTr="6F5BEB45" w14:paraId="39044707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63B63D8D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M3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E42D4" w:rsidP="00254678" w:rsidRDefault="001E42D4" w14:paraId="616428A1" w14:textId="4B5C21BA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Kakovost in trženje (40 €)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hideMark/>
          </w:tcPr>
          <w:p w:rsidRPr="00264D52" w:rsidR="001E42D4" w:rsidP="00254678" w:rsidRDefault="001E42D4" w14:paraId="5A77A398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3ACBE8C4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3BAD8C48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0BEB8146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 xml:space="preserve">BOŠTJAN </w:t>
            </w:r>
            <w:proofErr w:type="spellStart"/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PETUČNIK</w:t>
            </w:r>
            <w:proofErr w:type="spellEnd"/>
          </w:p>
        </w:tc>
      </w:tr>
      <w:tr w:rsidRPr="001E42D4" w:rsidR="001E42D4" w:rsidTr="6F5BEB45" w14:paraId="5100D99A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7425B427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proofErr w:type="spellStart"/>
            <w:r w:rsidRPr="001E42D4">
              <w:rPr>
                <w:rFonts w:eastAsia="Times New Roman" w:cstheme="minorHAnsi"/>
                <w:lang w:eastAsia="sl-SI"/>
              </w:rPr>
              <w:t>M4</w:t>
            </w:r>
            <w:proofErr w:type="spellEnd"/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E42D4" w:rsidP="00254678" w:rsidRDefault="001E42D4" w14:paraId="657D297D" w14:textId="52DA0E46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Informacijsko komunikacijska tehnologija (120 €)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59CF2BC9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00254678" w:rsidRDefault="001E42D4" w14:paraId="0DAD7ADA" w14:textId="05B70889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 xml:space="preserve">ANDREJA </w:t>
            </w:r>
            <w:proofErr w:type="spellStart"/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MILANEZ</w:t>
            </w:r>
            <w:proofErr w:type="spellEnd"/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 xml:space="preserve"> </w:t>
            </w:r>
            <w:proofErr w:type="spellStart"/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RITONJA</w:t>
            </w:r>
            <w:proofErr w:type="spellEnd"/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534EB9E3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0E3E1841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hideMark/>
          </w:tcPr>
          <w:p w:rsidRPr="00264D52" w:rsidR="001E42D4" w:rsidP="00254678" w:rsidRDefault="001E42D4" w14:paraId="7F352078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</w:tr>
      <w:tr w:rsidRPr="001E42D4" w:rsidR="001E42D4" w:rsidTr="6F5BEB45" w14:paraId="41A473A8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28A8C5EF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proofErr w:type="spellStart"/>
            <w:r w:rsidRPr="001E42D4">
              <w:rPr>
                <w:rFonts w:eastAsia="Times New Roman" w:cstheme="minorHAnsi"/>
                <w:lang w:eastAsia="sl-SI"/>
              </w:rPr>
              <w:t>M5</w:t>
            </w:r>
            <w:proofErr w:type="spellEnd"/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E42D4" w:rsidP="00254678" w:rsidRDefault="001E42D4" w14:paraId="6DBE2542" w14:textId="6531DFCC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Tipografija in reprodukcija (120 €)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28719DF2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00254678" w:rsidRDefault="001E42D4" w14:paraId="32A84119" w14:textId="38BC657D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DAVOR RADOVANOVIĆ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39E4140B" w:rsidRDefault="001E42D4" w14:paraId="6DD629BF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39E4140B" w:rsidRDefault="001E42D4" w14:paraId="7B75867F" w14:textId="38BC657D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DAVOR RADOVANOVIĆ</w:t>
            </w:r>
          </w:p>
          <w:p w:rsidRPr="00264D52" w:rsidR="001E42D4" w:rsidP="39E4140B" w:rsidRDefault="001E42D4" w14:paraId="7BD63A1D" w14:textId="3B2D6F73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F72AA" w:rsidP="00254678" w:rsidRDefault="00CF72AA" w14:paraId="194EE7B5" w14:textId="77777777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00254678" w:rsidRDefault="00CF72AA" w14:paraId="64806929" w14:textId="08900CF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MARTINA BREG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2E70FB03" w14:textId="77777777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00254678" w:rsidRDefault="001E42D4" w14:paraId="2D4F4933" w14:textId="7640C92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MARTINA BREG</w:t>
            </w:r>
          </w:p>
        </w:tc>
      </w:tr>
      <w:tr w:rsidRPr="001E42D4" w:rsidR="001E42D4" w:rsidTr="6F5BEB45" w14:paraId="490F24F2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5CF5C3AE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proofErr w:type="spellStart"/>
            <w:r w:rsidRPr="001E42D4">
              <w:rPr>
                <w:rFonts w:eastAsia="Times New Roman" w:cstheme="minorHAnsi"/>
                <w:lang w:eastAsia="sl-SI"/>
              </w:rPr>
              <w:t>M6</w:t>
            </w:r>
            <w:proofErr w:type="spellEnd"/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E42D4" w:rsidP="00254678" w:rsidRDefault="001E42D4" w14:paraId="5B60C745" w14:textId="14CEF8FE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Medijsko oblikovanje (120 €)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2AC992D6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0C16C9CD" w14:textId="77777777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00254678" w:rsidRDefault="001E42D4" w14:paraId="1212DD62" w14:textId="3F67CC56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LADA BELE TOMINC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6D465CEC" w14:textId="77777777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00254678" w:rsidRDefault="001E42D4" w14:paraId="78C3B092" w14:textId="0DA425AF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LADA BELE TOMINC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0DA1A784" w14:textId="77777777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6F5BEB45" w:rsidRDefault="001E42D4" w14:paraId="0659C52F" w14:textId="50E7C2EF">
            <w:pPr>
              <w:spacing w:after="0" w:line="240" w:lineRule="auto"/>
              <w:rPr>
                <w:rFonts w:eastAsia="Times New Roman" w:cs="Calibri" w:cstheme="minorAscii"/>
                <w:sz w:val="16"/>
                <w:szCs w:val="16"/>
                <w:lang w:eastAsia="sl-SI"/>
              </w:rPr>
            </w:pPr>
            <w:r w:rsidRPr="6F5BEB45" w:rsidR="6F5BEB45">
              <w:rPr>
                <w:rFonts w:eastAsia="Times New Roman" w:cs="Calibri" w:cstheme="minorAscii"/>
                <w:sz w:val="16"/>
                <w:szCs w:val="16"/>
                <w:lang w:eastAsia="sl-SI"/>
              </w:rPr>
              <w:t>LADA BELE TOMINC</w:t>
            </w:r>
          </w:p>
        </w:tc>
      </w:tr>
      <w:tr w:rsidRPr="001E42D4" w:rsidR="001E42D4" w:rsidTr="6F5BEB45" w14:paraId="6E1F07DD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6509424F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proofErr w:type="spellStart"/>
            <w:r w:rsidRPr="001E42D4">
              <w:rPr>
                <w:rFonts w:eastAsia="Times New Roman" w:cstheme="minorHAnsi"/>
                <w:lang w:eastAsia="sl-SI"/>
              </w:rPr>
              <w:t>M7</w:t>
            </w:r>
            <w:proofErr w:type="spellEnd"/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E42D4" w:rsidP="00254678" w:rsidRDefault="001E42D4" w14:paraId="2F41CE35" w14:textId="031BBB29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Izražanje s sliko in zvokom (120 €)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0A908440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31981DAB" w14:textId="77777777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00254678" w:rsidRDefault="001E42D4" w14:paraId="652E392E" w14:textId="614866A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proofErr w:type="spellStart"/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STEVAN</w:t>
            </w:r>
            <w:proofErr w:type="spellEnd"/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 xml:space="preserve"> </w:t>
            </w:r>
            <w:proofErr w:type="spellStart"/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ČUKALAC</w:t>
            </w:r>
            <w:proofErr w:type="spellEnd"/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67896D30" w14:textId="77777777">
            <w:pPr>
              <w:spacing w:after="0" w:line="240" w:lineRule="auto"/>
              <w:rPr>
                <w:rFonts w:eastAsia="Times New Roman" w:cstheme="minorHAnsi"/>
                <w:color w:val="FF0000"/>
                <w:sz w:val="16"/>
                <w:szCs w:val="16"/>
                <w:lang w:eastAsia="sl-SI"/>
              </w:rPr>
            </w:pPr>
          </w:p>
          <w:p w:rsidRPr="00264D52" w:rsidR="001E42D4" w:rsidP="00590A11" w:rsidRDefault="001E42D4" w14:paraId="395480D0" w14:textId="551B1944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proofErr w:type="spellStart"/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AMADEUS</w:t>
            </w:r>
            <w:proofErr w:type="spellEnd"/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 xml:space="preserve"> </w:t>
            </w:r>
            <w:proofErr w:type="spellStart"/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BIRCA</w:t>
            </w:r>
            <w:proofErr w:type="spellEnd"/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79DE8300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</w:tr>
      <w:tr w:rsidRPr="001E42D4" w:rsidR="001E42D4" w:rsidTr="6F5BEB45" w14:paraId="54791F0C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377D90C3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proofErr w:type="spellStart"/>
            <w:r w:rsidRPr="001E42D4">
              <w:rPr>
                <w:rFonts w:eastAsia="Times New Roman" w:cstheme="minorHAnsi"/>
                <w:lang w:eastAsia="sl-SI"/>
              </w:rPr>
              <w:t>M8</w:t>
            </w:r>
            <w:proofErr w:type="spellEnd"/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E42D4" w:rsidP="00254678" w:rsidRDefault="001E42D4" w14:paraId="67275CD5" w14:textId="512690E9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Grafični  reprodukcijski sistemi (120 €)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6C2148F8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53F93A05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hideMark/>
          </w:tcPr>
          <w:p w:rsidRPr="00264D52" w:rsidR="001E42D4" w:rsidP="00254678" w:rsidRDefault="001E42D4" w14:paraId="1B33A943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6F5BEB45" w:rsidRDefault="001E42D4" w14:paraId="27F121D8" w14:textId="3C5E293D">
            <w:pPr>
              <w:pStyle w:val="Navaden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F5BEB45" w:rsidR="6F5BEB45">
              <w:rPr>
                <w:rFonts w:eastAsia="Times New Roman" w:cs="Calibri" w:cstheme="minorAscii"/>
                <w:sz w:val="16"/>
                <w:szCs w:val="16"/>
                <w:lang w:eastAsia="sl-SI"/>
              </w:rPr>
              <w:t>DAVOR RADOVNAOVIČ</w:t>
            </w:r>
          </w:p>
        </w:tc>
      </w:tr>
      <w:tr w:rsidRPr="001E42D4" w:rsidR="001E42D4" w:rsidTr="6F5BEB45" w14:paraId="0977917F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45A8E288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proofErr w:type="spellStart"/>
            <w:r w:rsidRPr="001E42D4">
              <w:rPr>
                <w:rFonts w:eastAsia="Times New Roman" w:cstheme="minorHAnsi"/>
                <w:lang w:eastAsia="sl-SI"/>
              </w:rPr>
              <w:t>M9</w:t>
            </w:r>
            <w:proofErr w:type="spellEnd"/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E42D4" w:rsidP="00254678" w:rsidRDefault="001E42D4" w14:paraId="7B0746B5" w14:textId="35A6A280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Animacija v ravnini in prostoru (120 €)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1E42D4" w:rsidR="001E42D4" w:rsidP="00254678" w:rsidRDefault="001E42D4" w14:paraId="61307CA5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1E42D4" w:rsidR="001E42D4" w:rsidP="00254678" w:rsidRDefault="001E42D4" w14:paraId="1C2ABF8D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2F03567F" w14:textId="73E00B6F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LADA BELE TOMINC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2E1A0A8C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</w:tr>
      <w:tr w:rsidRPr="001E42D4" w:rsidR="001E42D4" w:rsidTr="6F5BEB45" w14:paraId="134EF70B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53BABDA6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  <w:p w:rsidRPr="001E42D4" w:rsidR="001E42D4" w:rsidP="00254678" w:rsidRDefault="001E42D4" w14:paraId="4B156444" w14:textId="6E086940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M10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E42D4" w:rsidP="00254678" w:rsidRDefault="001E42D4" w14:paraId="3389A613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  <w:p w:rsidRPr="001E42D4" w:rsidR="001E42D4" w:rsidP="00254678" w:rsidRDefault="001E42D4" w14:paraId="0EB46836" w14:textId="3E0A7DD2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lastRenderedPageBreak/>
              <w:t>Snemanje in montaža (120 €)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1E42D4" w:rsidR="001E42D4" w:rsidP="00254678" w:rsidRDefault="001E42D4" w14:paraId="3A0E9B7C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1E42D4" w:rsidR="001E42D4" w:rsidP="00254678" w:rsidRDefault="001E42D4" w14:paraId="5D6FC2E8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203B815D" w14:textId="77777777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00254678" w:rsidRDefault="001E42D4" w14:paraId="33749B82" w14:textId="77777777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00254678" w:rsidRDefault="001E42D4" w14:paraId="23951679" w14:textId="091E903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AMADEUS BIRCA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298BF1C8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</w:tr>
      <w:tr w:rsidRPr="001E42D4" w:rsidR="001E42D4" w:rsidTr="6F5BEB45" w14:paraId="4E31E3B2" w14:textId="77777777">
        <w:trPr>
          <w:trHeight w:val="638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2CB8F3AE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  <w:p w:rsidRPr="001E42D4" w:rsidR="001E42D4" w:rsidP="00254678" w:rsidRDefault="001E42D4" w14:paraId="57680D81" w14:textId="6F626491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M11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E42D4" w:rsidP="00254678" w:rsidRDefault="001E42D4" w14:paraId="34243239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  <w:p w:rsidRPr="001E42D4" w:rsidR="001E42D4" w:rsidP="00254678" w:rsidRDefault="001E42D4" w14:paraId="36A8AA17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Multimedijska  produkcija (120 €)</w:t>
            </w:r>
          </w:p>
          <w:p w:rsidRPr="001E42D4" w:rsidR="001E42D4" w:rsidP="00254678" w:rsidRDefault="001E42D4" w14:paraId="4DDAE3A8" w14:textId="4E692E5B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1E42D4" w:rsidR="001E42D4" w:rsidP="00254678" w:rsidRDefault="001E42D4" w14:paraId="615C7D0B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1E42D4" w:rsidR="001E42D4" w:rsidP="00254678" w:rsidRDefault="001E42D4" w14:paraId="3436071B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hideMark/>
          </w:tcPr>
          <w:p w:rsidRPr="00264D52" w:rsidR="001E42D4" w:rsidP="00254678" w:rsidRDefault="001E42D4" w14:paraId="17BB772B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65C2C6CD" w14:textId="77777777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00254678" w:rsidRDefault="001E42D4" w14:paraId="16F49872" w14:textId="77777777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 xml:space="preserve"> </w:t>
            </w:r>
          </w:p>
          <w:p w:rsidRPr="00264D52" w:rsidR="001E42D4" w:rsidP="00254678" w:rsidRDefault="001E42D4" w14:paraId="1DF289B3" w14:textId="31EDB44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ROBERT NOVAK</w:t>
            </w:r>
          </w:p>
        </w:tc>
      </w:tr>
      <w:tr w:rsidRPr="001E42D4" w:rsidR="001E42D4" w:rsidTr="6F5BEB45" w14:paraId="0E535349" w14:textId="77777777">
        <w:trPr>
          <w:trHeight w:val="638"/>
        </w:trPr>
        <w:tc>
          <w:tcPr>
            <w:tcW w:w="83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7A399699" w14:textId="5AD225A6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b/>
                <w:caps/>
                <w:lang w:eastAsia="sl-SI"/>
              </w:rPr>
              <w:t>C – Praktično izobraževanje v šoli</w:t>
            </w:r>
          </w:p>
        </w:tc>
      </w:tr>
      <w:tr w:rsidRPr="001E42D4" w:rsidR="001E42D4" w:rsidTr="6F5BEB45" w14:paraId="0EA032B7" w14:textId="77777777">
        <w:trPr>
          <w:trHeight w:val="493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13D965B8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161FF1C7" w14:textId="70576801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 xml:space="preserve">Praktični pouk – šola 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628B2007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0E58AA5A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7A8BF132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65B0F556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</w:tr>
      <w:tr w:rsidRPr="001E42D4" w:rsidR="001E42D4" w:rsidTr="6F5BEB45" w14:paraId="2A5BB075" w14:textId="77777777">
        <w:trPr>
          <w:trHeight w:val="493"/>
        </w:trPr>
        <w:tc>
          <w:tcPr>
            <w:tcW w:w="83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76335548" w14:textId="147184A3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b/>
                <w:caps/>
                <w:lang w:eastAsia="sl-SI"/>
              </w:rPr>
              <w:t>Č – Praktično izobraževanje pri delodajalcu</w:t>
            </w:r>
          </w:p>
        </w:tc>
      </w:tr>
      <w:tr w:rsidRPr="001E42D4" w:rsidR="001E42D4" w:rsidTr="6F5BEB45" w14:paraId="6A6C7C4E" w14:textId="77777777">
        <w:trPr>
          <w:trHeight w:val="985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31C119EC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580C46E1" w14:textId="072A284B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Praktično usposabljanje z delom - PUD (80 €)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1E42D4" w:rsidR="001E42D4" w:rsidP="00254678" w:rsidRDefault="001E42D4" w14:paraId="6A07FEE7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5FD67629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00254678" w:rsidRDefault="001E42D4" w14:paraId="4FCAC39A" w14:textId="22E9639A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DENIS FRAS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6496C3B0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00254678" w:rsidRDefault="001E42D4" w14:paraId="30BEC310" w14:textId="04B91DF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DENIS FRAS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1E42D4" w:rsidR="001E42D4" w:rsidP="00254678" w:rsidRDefault="001E42D4" w14:paraId="214E07AB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</w:tr>
      <w:tr w:rsidRPr="001E42D4" w:rsidR="001E42D4" w:rsidTr="6F5BEB45" w14:paraId="22E076EA" w14:textId="77777777">
        <w:trPr>
          <w:trHeight w:val="985"/>
        </w:trPr>
        <w:tc>
          <w:tcPr>
            <w:tcW w:w="83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49B0E8D1" w14:textId="024F71A0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b/>
                <w:caps/>
                <w:lang w:eastAsia="sl-SI"/>
              </w:rPr>
              <w:t>D – Interesne dejavnosti, AKTIVNO DRŽAVLJANSTVO</w:t>
            </w:r>
          </w:p>
        </w:tc>
      </w:tr>
      <w:tr w:rsidRPr="001E42D4" w:rsidR="001E42D4" w:rsidTr="6F5BEB45" w14:paraId="1B974366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0F67CFAB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1C96797D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Interesne dejavnosti</w:t>
            </w:r>
          </w:p>
          <w:p w:rsidRPr="001E42D4" w:rsidR="001E42D4" w:rsidP="00254678" w:rsidRDefault="001E42D4" w14:paraId="53BF63E3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b/>
                <w:caps/>
                <w:lang w:eastAsia="sl-SI"/>
              </w:rPr>
              <w:t xml:space="preserve">30 UR 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1150274B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00254678" w:rsidRDefault="001E42D4" w14:paraId="7067CD22" w14:textId="06DE1820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FOMB, KROŽKI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60DABB5B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00254678" w:rsidRDefault="001E42D4" w14:paraId="5935911A" w14:textId="4B002D68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FOMB, KROŽKI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72AB3E10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00254678" w:rsidRDefault="001E42D4" w14:paraId="770C871B" w14:textId="4252845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FOMB, KROŽKI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6FD52944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00254678" w:rsidRDefault="001E42D4" w14:paraId="36A80FE5" w14:textId="2E78EAD1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FOMB, KROŽKI</w:t>
            </w:r>
          </w:p>
        </w:tc>
      </w:tr>
      <w:tr w:rsidRPr="001E42D4" w:rsidR="001E42D4" w:rsidTr="6F5BEB45" w14:paraId="4DCA3ABC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2018F261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6E203455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Aktivno državljanstvo</w:t>
            </w:r>
          </w:p>
          <w:p w:rsidRPr="001E42D4" w:rsidR="001E42D4" w:rsidP="00254678" w:rsidRDefault="001E42D4" w14:paraId="781725D0" w14:textId="42E8BD62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b/>
                <w:caps/>
                <w:lang w:eastAsia="sl-SI"/>
              </w:rPr>
              <w:t>35 UR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2B128DB5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01D31706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7871C96E" w14:textId="77777777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00254678" w:rsidRDefault="001E42D4" w14:paraId="1A26F27C" w14:textId="6D80921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FLIS RENATO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63314674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</w:tr>
      <w:tr w:rsidRPr="001E42D4" w:rsidR="001E42D4" w:rsidTr="6F5BEB45" w14:paraId="47F8E057" w14:textId="77777777">
        <w:trPr>
          <w:trHeight w:val="617"/>
        </w:trPr>
        <w:tc>
          <w:tcPr>
            <w:tcW w:w="83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5B54316C" w14:textId="13C0CF63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b/>
                <w:caps/>
                <w:lang w:eastAsia="sl-SI"/>
              </w:rPr>
              <w:t xml:space="preserve">E – odprti </w:t>
            </w:r>
            <w:proofErr w:type="spellStart"/>
            <w:r w:rsidRPr="001E42D4">
              <w:rPr>
                <w:rFonts w:eastAsia="Times New Roman" w:cstheme="minorHAnsi"/>
                <w:b/>
                <w:caps/>
                <w:lang w:eastAsia="sl-SI"/>
              </w:rPr>
              <w:t>kurikul</w:t>
            </w:r>
            <w:proofErr w:type="spellEnd"/>
            <w:r w:rsidRPr="001E42D4">
              <w:rPr>
                <w:rFonts w:eastAsia="Times New Roman" w:cstheme="minorHAnsi"/>
                <w:b/>
                <w:caps/>
                <w:lang w:eastAsia="sl-SI"/>
              </w:rPr>
              <w:t xml:space="preserve"> (578 </w:t>
            </w:r>
            <w:r w:rsidRPr="001E42D4">
              <w:rPr>
                <w:rFonts w:eastAsia="Times New Roman" w:cstheme="minorHAnsi"/>
                <w:b/>
                <w:lang w:eastAsia="sl-SI"/>
              </w:rPr>
              <w:t>ur</w:t>
            </w:r>
            <w:r w:rsidRPr="001E42D4">
              <w:rPr>
                <w:rFonts w:eastAsia="Times New Roman" w:cstheme="minorHAnsi"/>
                <w:b/>
                <w:caps/>
                <w:lang w:eastAsia="sl-SI"/>
              </w:rPr>
              <w:t>/ 28 KT)</w:t>
            </w:r>
          </w:p>
        </w:tc>
      </w:tr>
      <w:tr w:rsidRPr="001E42D4" w:rsidR="001E42D4" w:rsidTr="6F5BEB45" w14:paraId="6146C518" w14:textId="77777777">
        <w:trPr>
          <w:trHeight w:val="720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40CB68DE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5682D21B" w14:textId="2EF55D14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Fotografija za medije (120 €)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73C33E41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24384BC3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954B98" w:rsidRDefault="001E42D4" w14:paraId="3515F27E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5AE9CB1B" w:rsidRDefault="001E42D4" w14:paraId="1EBF2CF7" w14:textId="249F0F8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AMADEUS BIRCA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1E42D4" w:rsidR="001E42D4" w:rsidP="00254678" w:rsidRDefault="001E42D4" w14:paraId="272CD141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</w:tr>
      <w:tr w:rsidRPr="001E42D4" w:rsidR="001E42D4" w:rsidTr="6F5BEB45" w14:paraId="6D95FCB0" w14:textId="77777777">
        <w:trPr>
          <w:trHeight w:val="702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2D127BCF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3924917C" w14:textId="2D3BA6D1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Vizualni efekti (120 €)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4AEE215B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2C827BB3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6D7CA87F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  <w:p w:rsidRPr="00264D52" w:rsidR="001E42D4" w:rsidP="00254678" w:rsidRDefault="001E42D4" w14:paraId="24D03B20" w14:textId="162390F4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00264D52">
              <w:rPr>
                <w:rFonts w:eastAsia="Times New Roman" w:cstheme="minorHAnsi"/>
                <w:sz w:val="16"/>
                <w:szCs w:val="16"/>
                <w:lang w:eastAsia="sl-SI"/>
              </w:rPr>
              <w:t>AMADEUS BIRCA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1E42D4" w:rsidR="001E42D4" w:rsidP="00254678" w:rsidRDefault="001E42D4" w14:paraId="6378FDD5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</w:tr>
      <w:tr w:rsidRPr="001E42D4" w:rsidR="001E42D4" w:rsidTr="6F5BEB45" w14:paraId="1F9693CB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1B7BD00C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77E913CE" w14:textId="730706EA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proofErr w:type="spellStart"/>
            <w:r w:rsidRPr="001E42D4">
              <w:rPr>
                <w:rFonts w:eastAsia="Times New Roman" w:cstheme="minorHAnsi"/>
                <w:lang w:eastAsia="sl-SI"/>
              </w:rPr>
              <w:t>3D</w:t>
            </w:r>
            <w:proofErr w:type="spellEnd"/>
            <w:r w:rsidR="00CF72AA">
              <w:rPr>
                <w:rFonts w:eastAsia="Times New Roman" w:cstheme="minorHAnsi"/>
                <w:lang w:eastAsia="sl-SI"/>
              </w:rPr>
              <w:t>-</w:t>
            </w:r>
            <w:r w:rsidRPr="001E42D4">
              <w:rPr>
                <w:rFonts w:eastAsia="Times New Roman" w:cstheme="minorHAnsi"/>
                <w:lang w:eastAsia="sl-SI"/>
              </w:rPr>
              <w:t xml:space="preserve">modeliranje ali Uporabniški vmesnik (120€) 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43A9AF8F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5FC0E62D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064B3567" w14:textId="77777777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CF72AA" w:rsidR="001E42D4" w:rsidP="6F5BEB45" w:rsidRDefault="001E42D4" w14:paraId="0E4C56DC" w14:textId="7467931F">
            <w:pPr>
              <w:spacing w:after="0" w:line="240" w:lineRule="auto"/>
              <w:jc w:val="center"/>
              <w:rPr>
                <w:rFonts w:eastAsia="Times New Roman" w:cs="Calibri" w:cstheme="minorAscii"/>
                <w:sz w:val="16"/>
                <w:szCs w:val="16"/>
                <w:lang w:eastAsia="sl-SI"/>
              </w:rPr>
            </w:pPr>
            <w:r w:rsidRPr="6F5BEB45" w:rsidR="6F5BEB45">
              <w:rPr>
                <w:rFonts w:eastAsia="Times New Roman" w:cs="Calibri" w:cstheme="minorAscii"/>
                <w:sz w:val="16"/>
                <w:szCs w:val="16"/>
                <w:lang w:eastAsia="sl-SI"/>
              </w:rPr>
              <w:t>RENE  MACURA</w:t>
            </w:r>
          </w:p>
        </w:tc>
      </w:tr>
      <w:tr w:rsidRPr="001E42D4" w:rsidR="001E42D4" w:rsidTr="6F5BEB45" w14:paraId="1631625F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6458A6E8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5860FEA8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Zvok in luč ali Napredno programiranje</w:t>
            </w:r>
          </w:p>
          <w:p w:rsidRPr="001E42D4" w:rsidR="001E42D4" w:rsidP="00254678" w:rsidRDefault="001E42D4" w14:paraId="38080EAA" w14:textId="371ABFB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 xml:space="preserve">(120 €) 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28275751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084D83D0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264D52" w:rsidR="001E42D4" w:rsidP="00254678" w:rsidRDefault="001E42D4" w14:paraId="4E7ED129" w14:textId="211BD75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6F5BEB45" w:rsidR="6F5BEB45">
              <w:rPr>
                <w:rFonts w:eastAsia="Times New Roman" w:cs="Calibri" w:cstheme="minorAscii"/>
                <w:sz w:val="16"/>
                <w:szCs w:val="16"/>
                <w:lang w:eastAsia="sl-SI"/>
              </w:rPr>
              <w:t>ROBERT NOVAK</w:t>
            </w:r>
          </w:p>
          <w:p w:rsidRPr="00264D52" w:rsidR="001E42D4" w:rsidP="6F5BEB45" w:rsidRDefault="001E42D4" w14:paraId="20C67DAF" w14:textId="3CEFBE51">
            <w:pPr>
              <w:spacing w:after="0" w:line="240" w:lineRule="auto"/>
              <w:jc w:val="center"/>
              <w:rPr>
                <w:rFonts w:eastAsia="Times New Roman" w:cs="Calibri" w:cstheme="minorAsci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1E42D4" w:rsidR="001E42D4" w:rsidP="00254678" w:rsidRDefault="001E42D4" w14:paraId="79D0621C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</w:tr>
      <w:tr w:rsidRPr="001E42D4" w:rsidR="001E42D4" w:rsidTr="6F5BEB45" w14:paraId="08DDCA96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73040AAC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7D1A6A55" w14:textId="3A243452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eastAsia="Times New Roman" w:cstheme="minorHAnsi"/>
                <w:lang w:eastAsia="sl-SI"/>
              </w:rPr>
              <w:t>Informatika za medije (120 €)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796E36D6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4C7116B1" w:rsidRDefault="001E42D4" w14:paraId="143AA89B" w14:textId="7498EB61">
            <w:pPr>
              <w:spacing w:after="0" w:line="240" w:lineRule="auto"/>
              <w:jc w:val="center"/>
              <w:rPr>
                <w:rFonts w:eastAsia="Times New Roman" w:cs="Calibri" w:cstheme="minorAscii"/>
                <w:sz w:val="16"/>
                <w:szCs w:val="16"/>
                <w:lang w:eastAsia="sl-SI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2962F556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1E42D4" w:rsidR="001E42D4" w:rsidP="00254678" w:rsidRDefault="001E42D4" w14:paraId="546AB277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</w:tr>
      <w:tr w:rsidRPr="001E42D4" w:rsidR="001E42D4" w:rsidTr="6F5BEB45" w14:paraId="6455A194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1E42D4" w:rsidP="00254678" w:rsidRDefault="001E42D4" w14:paraId="3FB18AA6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E42D4" w:rsidR="00CF72AA" w:rsidP="00CF72AA" w:rsidRDefault="00CF72AA" w14:paraId="5802C5BA" w14:textId="792AC64C">
            <w:pPr>
              <w:rPr>
                <w:rFonts w:cstheme="minorHAnsi"/>
              </w:rPr>
            </w:pPr>
            <w:r w:rsidRPr="001E42D4">
              <w:rPr>
                <w:rFonts w:cstheme="minorHAnsi"/>
              </w:rPr>
              <w:t xml:space="preserve">Tuji jezik </w:t>
            </w:r>
            <w:r>
              <w:rPr>
                <w:rFonts w:cstheme="minorHAnsi"/>
              </w:rPr>
              <w:t>II</w:t>
            </w:r>
            <w:r w:rsidRPr="001E42D4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Nemščina II</w:t>
            </w:r>
            <w:r w:rsidRPr="001E42D4">
              <w:rPr>
                <w:rFonts w:cstheme="minorHAnsi"/>
              </w:rPr>
              <w:t xml:space="preserve">/ </w:t>
            </w:r>
            <w:r>
              <w:rPr>
                <w:rFonts w:cstheme="minorHAnsi"/>
              </w:rPr>
              <w:t>Angleščina II</w:t>
            </w:r>
            <w:r w:rsidRPr="001E42D4">
              <w:rPr>
                <w:rFonts w:cstheme="minorHAnsi"/>
              </w:rPr>
              <w:t xml:space="preserve">) </w:t>
            </w:r>
          </w:p>
          <w:p w:rsidRPr="001E42D4" w:rsidR="001E42D4" w:rsidP="00CF72AA" w:rsidRDefault="00CF72AA" w14:paraId="1920D7F3" w14:textId="7D684263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1E42D4">
              <w:rPr>
                <w:rFonts w:cstheme="minorHAnsi"/>
              </w:rPr>
              <w:t>(80 €)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1C09505C" w14:textId="77777777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54BDE63A" w:rsidR="54BDE63A">
              <w:rPr>
                <w:rFonts w:eastAsia="Times New Roman" w:cs="Calibri" w:cstheme="minorAscii"/>
                <w:sz w:val="16"/>
                <w:szCs w:val="16"/>
                <w:lang w:eastAsia="sl-SI"/>
              </w:rPr>
              <w:t>JOLANDA OBRONEK (ANG)</w:t>
            </w:r>
          </w:p>
          <w:p w:rsidRPr="00264D52" w:rsidR="001E42D4" w:rsidP="54BDE63A" w:rsidRDefault="001E42D4" w14:paraId="2C5C8D0D" w14:textId="442045C1">
            <w:pPr>
              <w:pStyle w:val="Navaden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eastAsia="Times New Roman" w:cs="Calibri" w:cstheme="minorAscii"/>
                <w:sz w:val="16"/>
                <w:szCs w:val="16"/>
                <w:lang w:eastAsia="sl-SI"/>
              </w:rPr>
            </w:pPr>
            <w:r w:rsidRPr="54BDE63A" w:rsidR="54BDE63A">
              <w:rPr>
                <w:rFonts w:eastAsia="Times New Roman" w:cs="Calibri" w:cstheme="minorAscii"/>
                <w:sz w:val="16"/>
                <w:szCs w:val="16"/>
                <w:lang w:eastAsia="sl-SI"/>
              </w:rPr>
              <w:t>NINA FERLIČ-MIDLIL  (NEM)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E42D4" w:rsidP="00254678" w:rsidRDefault="001E42D4" w14:paraId="759BE4F7" w14:textId="77777777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sl-SI"/>
              </w:rPr>
            </w:pPr>
            <w:r w:rsidRPr="54BDE63A" w:rsidR="54BDE63A">
              <w:rPr>
                <w:rFonts w:eastAsia="Times New Roman" w:cs="Calibri" w:cstheme="minorAscii"/>
                <w:sz w:val="16"/>
                <w:szCs w:val="16"/>
                <w:lang w:eastAsia="sl-SI"/>
              </w:rPr>
              <w:t>JOLANDA OBRONEK (ANG)</w:t>
            </w:r>
          </w:p>
          <w:p w:rsidRPr="00264D52" w:rsidR="001E42D4" w:rsidP="54BDE63A" w:rsidRDefault="001E42D4" w14:paraId="78ABCF3D" w14:textId="306503A2">
            <w:pPr>
              <w:pStyle w:val="Navaden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eastAsia="Times New Roman" w:cs="Calibri" w:cstheme="minorAscii"/>
                <w:sz w:val="16"/>
                <w:szCs w:val="16"/>
                <w:lang w:eastAsia="sl-SI"/>
              </w:rPr>
            </w:pPr>
            <w:r w:rsidRPr="54BDE63A" w:rsidR="54BDE63A">
              <w:rPr>
                <w:rFonts w:eastAsia="Times New Roman" w:cs="Calibri" w:cstheme="minorAscii"/>
                <w:sz w:val="16"/>
                <w:szCs w:val="16"/>
                <w:lang w:eastAsia="sl-SI"/>
              </w:rPr>
              <w:t>NINA FERLIČ-MIDLIL (NEM)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64D52" w:rsidR="001E42D4" w:rsidP="00254678" w:rsidRDefault="001E42D4" w14:paraId="723A4C92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sl-SI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1E42D4" w:rsidR="001E42D4" w:rsidP="00254678" w:rsidRDefault="001E42D4" w14:paraId="41986F28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</w:tr>
      <w:tr w:rsidRPr="001E42D4" w:rsidR="001E42D4" w:rsidTr="6F5BEB45" w14:paraId="32AA581B" w14:textId="77777777">
        <w:tc>
          <w:tcPr>
            <w:tcW w:w="83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  <w:hideMark/>
          </w:tcPr>
          <w:p w:rsidRPr="001E42D4" w:rsidR="001E42D4" w:rsidP="00254678" w:rsidRDefault="001E42D4" w14:paraId="4424A726" w14:textId="29F41458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1E42D4">
              <w:rPr>
                <w:rFonts w:eastAsia="Times New Roman" w:cstheme="minorHAnsi"/>
                <w:b/>
                <w:caps/>
              </w:rPr>
              <w:t>Poklicna matura</w:t>
            </w:r>
          </w:p>
        </w:tc>
      </w:tr>
    </w:tbl>
    <w:p w:rsidR="0024079D" w:rsidP="00105120" w:rsidRDefault="0024079D" w14:paraId="23CEF1CB" w14:textId="20D40B7E">
      <w:pPr>
        <w:keepNext/>
        <w:tabs>
          <w:tab w:val="left" w:pos="0"/>
          <w:tab w:val="left" w:pos="567"/>
        </w:tabs>
        <w:spacing w:after="0" w:line="240" w:lineRule="auto"/>
        <w:outlineLvl w:val="0"/>
        <w:rPr>
          <w:rFonts w:eastAsia="Times New Roman" w:cstheme="minorHAnsi"/>
          <w:b/>
          <w:sz w:val="24"/>
          <w:szCs w:val="24"/>
          <w:lang w:eastAsia="sl-SI"/>
        </w:rPr>
      </w:pPr>
    </w:p>
    <w:p w:rsidR="00CF72AA" w:rsidP="00105120" w:rsidRDefault="00CF72AA" w14:paraId="3C055555" w14:textId="33A76D74">
      <w:pPr>
        <w:keepNext/>
        <w:tabs>
          <w:tab w:val="left" w:pos="0"/>
          <w:tab w:val="left" w:pos="567"/>
        </w:tabs>
        <w:spacing w:after="0" w:line="240" w:lineRule="auto"/>
        <w:outlineLvl w:val="0"/>
        <w:rPr>
          <w:rFonts w:eastAsia="Times New Roman" w:cstheme="minorHAnsi"/>
          <w:b/>
          <w:sz w:val="24"/>
          <w:szCs w:val="24"/>
          <w:lang w:eastAsia="sl-SI"/>
        </w:rPr>
      </w:pPr>
    </w:p>
    <w:p w:rsidR="00CF72AA" w:rsidP="00105120" w:rsidRDefault="00CF72AA" w14:paraId="391ED13C" w14:textId="6E4DB952">
      <w:pPr>
        <w:keepNext/>
        <w:tabs>
          <w:tab w:val="left" w:pos="0"/>
          <w:tab w:val="left" w:pos="567"/>
        </w:tabs>
        <w:spacing w:after="0" w:line="240" w:lineRule="auto"/>
        <w:outlineLvl w:val="0"/>
        <w:rPr>
          <w:rFonts w:eastAsia="Times New Roman" w:cstheme="minorHAnsi"/>
          <w:b/>
          <w:sz w:val="24"/>
          <w:szCs w:val="24"/>
          <w:lang w:eastAsia="sl-SI"/>
        </w:rPr>
      </w:pPr>
    </w:p>
    <w:p w:rsidR="00CF72AA" w:rsidP="00105120" w:rsidRDefault="00CF72AA" w14:paraId="36CB666A" w14:textId="3424D271">
      <w:pPr>
        <w:keepNext/>
        <w:tabs>
          <w:tab w:val="left" w:pos="0"/>
          <w:tab w:val="left" w:pos="567"/>
        </w:tabs>
        <w:spacing w:after="0" w:line="240" w:lineRule="auto"/>
        <w:outlineLvl w:val="0"/>
        <w:rPr>
          <w:rFonts w:eastAsia="Times New Roman" w:cstheme="minorHAnsi"/>
          <w:b/>
          <w:sz w:val="24"/>
          <w:szCs w:val="24"/>
          <w:lang w:eastAsia="sl-SI"/>
        </w:rPr>
      </w:pPr>
    </w:p>
    <w:p w:rsidR="00CF72AA" w:rsidP="00105120" w:rsidRDefault="00CF72AA" w14:paraId="03A9FC0A" w14:textId="2B36CDF2">
      <w:pPr>
        <w:keepNext/>
        <w:tabs>
          <w:tab w:val="left" w:pos="0"/>
          <w:tab w:val="left" w:pos="567"/>
        </w:tabs>
        <w:spacing w:after="0" w:line="240" w:lineRule="auto"/>
        <w:outlineLvl w:val="0"/>
        <w:rPr>
          <w:rFonts w:eastAsia="Times New Roman" w:cstheme="minorHAnsi"/>
          <w:b/>
          <w:sz w:val="24"/>
          <w:szCs w:val="24"/>
          <w:lang w:eastAsia="sl-SI"/>
        </w:rPr>
      </w:pPr>
    </w:p>
    <w:p w:rsidR="00CF72AA" w:rsidP="00105120" w:rsidRDefault="00CF72AA" w14:paraId="70878D3C" w14:textId="1B422C36">
      <w:pPr>
        <w:keepNext/>
        <w:tabs>
          <w:tab w:val="left" w:pos="0"/>
          <w:tab w:val="left" w:pos="567"/>
        </w:tabs>
        <w:spacing w:after="0" w:line="240" w:lineRule="auto"/>
        <w:outlineLvl w:val="0"/>
        <w:rPr>
          <w:rFonts w:eastAsia="Times New Roman" w:cstheme="minorHAnsi"/>
          <w:b/>
          <w:sz w:val="24"/>
          <w:szCs w:val="24"/>
          <w:lang w:eastAsia="sl-SI"/>
        </w:rPr>
      </w:pPr>
    </w:p>
    <w:p w:rsidRPr="001E42D4" w:rsidR="00CF72AA" w:rsidP="00105120" w:rsidRDefault="00CF72AA" w14:paraId="54A6DF5E" w14:textId="77777777">
      <w:pPr>
        <w:keepNext/>
        <w:tabs>
          <w:tab w:val="left" w:pos="0"/>
          <w:tab w:val="left" w:pos="567"/>
        </w:tabs>
        <w:spacing w:after="0" w:line="240" w:lineRule="auto"/>
        <w:outlineLvl w:val="0"/>
        <w:rPr>
          <w:rFonts w:eastAsia="Times New Roman" w:cstheme="minorHAnsi"/>
          <w:b/>
          <w:sz w:val="24"/>
          <w:szCs w:val="24"/>
          <w:lang w:eastAsia="sl-SI"/>
        </w:rPr>
      </w:pPr>
    </w:p>
    <w:p w:rsidRPr="001E42D4" w:rsidR="00105120" w:rsidP="00105120" w:rsidRDefault="00105120" w14:paraId="210D085F" w14:textId="14BAD13D">
      <w:pPr>
        <w:spacing w:after="0" w:line="240" w:lineRule="auto"/>
        <w:rPr>
          <w:rFonts w:eastAsia="Times New Roman" w:cstheme="minorHAnsi"/>
          <w:b/>
          <w:sz w:val="24"/>
          <w:szCs w:val="24"/>
          <w:lang w:eastAsia="sl-SI"/>
        </w:rPr>
      </w:pPr>
      <w:r w:rsidRPr="001E42D4">
        <w:rPr>
          <w:rFonts w:eastAsia="Times New Roman" w:cstheme="minorHAnsi"/>
          <w:b/>
          <w:sz w:val="24"/>
          <w:szCs w:val="24"/>
          <w:lang w:eastAsia="sl-SI"/>
        </w:rPr>
        <w:t>Izobraževalni program je ovrednoten s 240 kreditnimi  točkami (KT).</w:t>
      </w:r>
    </w:p>
    <w:p w:rsidR="00105120" w:rsidP="00105120" w:rsidRDefault="00105120" w14:paraId="0C06F297" w14:textId="01C99B4C">
      <w:pPr>
        <w:keepNext/>
        <w:tabs>
          <w:tab w:val="left" w:pos="0"/>
          <w:tab w:val="left" w:pos="567"/>
        </w:tabs>
        <w:spacing w:after="0" w:line="240" w:lineRule="auto"/>
        <w:outlineLvl w:val="0"/>
        <w:rPr>
          <w:rFonts w:eastAsia="Times New Roman" w:cstheme="minorHAnsi"/>
          <w:b/>
          <w:sz w:val="24"/>
          <w:szCs w:val="24"/>
          <w:lang w:eastAsia="sl-SI"/>
        </w:rPr>
      </w:pPr>
    </w:p>
    <w:p w:rsidRPr="001E42D4" w:rsidR="00CF72AA" w:rsidP="00105120" w:rsidRDefault="00CF72AA" w14:paraId="2E5760C4" w14:textId="77777777">
      <w:pPr>
        <w:keepNext/>
        <w:tabs>
          <w:tab w:val="left" w:pos="0"/>
          <w:tab w:val="left" w:pos="567"/>
        </w:tabs>
        <w:spacing w:after="0" w:line="240" w:lineRule="auto"/>
        <w:outlineLvl w:val="0"/>
        <w:rPr>
          <w:rFonts w:eastAsia="Times New Roman" w:cstheme="minorHAnsi"/>
          <w:b/>
          <w:sz w:val="24"/>
          <w:szCs w:val="24"/>
          <w:lang w:eastAsia="sl-SI"/>
        </w:rPr>
      </w:pPr>
    </w:p>
    <w:p w:rsidRPr="001E42D4" w:rsidR="00105120" w:rsidP="00105120" w:rsidRDefault="00105120" w14:paraId="019548AD" w14:textId="77777777">
      <w:pPr>
        <w:keepNext/>
        <w:tabs>
          <w:tab w:val="left" w:pos="0"/>
          <w:tab w:val="left" w:pos="567"/>
        </w:tabs>
        <w:spacing w:after="0" w:line="240" w:lineRule="auto"/>
        <w:ind w:left="420" w:hanging="420"/>
        <w:outlineLvl w:val="0"/>
        <w:rPr>
          <w:rFonts w:eastAsia="Times New Roman" w:cstheme="minorHAnsi"/>
          <w:b/>
          <w:iCs/>
          <w:sz w:val="24"/>
          <w:szCs w:val="24"/>
          <w:lang w:eastAsia="sl-SI"/>
        </w:rPr>
      </w:pPr>
      <w:r w:rsidRPr="001E42D4">
        <w:rPr>
          <w:rFonts w:eastAsia="Times New Roman" w:cstheme="minorHAnsi"/>
          <w:b/>
          <w:iCs/>
          <w:sz w:val="24"/>
          <w:szCs w:val="24"/>
          <w:lang w:eastAsia="sl-SI"/>
        </w:rPr>
        <w:t>OBVEZNI NAČINI OCENJEVANJA ZNANJA</w:t>
      </w:r>
    </w:p>
    <w:p w:rsidRPr="001E42D4" w:rsidR="00105120" w:rsidP="00105120" w:rsidRDefault="00105120" w14:paraId="5711C2B4" w14:textId="77777777">
      <w:pPr>
        <w:keepNext/>
        <w:tabs>
          <w:tab w:val="left" w:pos="0"/>
          <w:tab w:val="left" w:pos="567"/>
        </w:tabs>
        <w:spacing w:after="0" w:line="240" w:lineRule="auto"/>
        <w:ind w:left="420" w:hanging="420"/>
        <w:outlineLvl w:val="0"/>
        <w:rPr>
          <w:rFonts w:eastAsia="Times New Roman" w:cstheme="minorHAnsi"/>
          <w:b/>
          <w:iCs/>
          <w:sz w:val="24"/>
          <w:szCs w:val="24"/>
          <w:lang w:eastAsia="sl-SI"/>
        </w:rPr>
      </w:pPr>
    </w:p>
    <w:tbl>
      <w:tblPr>
        <w:tblW w:w="8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532"/>
        <w:gridCol w:w="908"/>
        <w:gridCol w:w="868"/>
        <w:gridCol w:w="1425"/>
        <w:gridCol w:w="1252"/>
      </w:tblGrid>
      <w:tr w:rsidRPr="001E42D4" w:rsidR="00105120" w:rsidTr="0330EDC5" w14:paraId="2583F68F" w14:textId="77777777">
        <w:trPr>
          <w:tblHeader/>
        </w:trPr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05120" w:rsidP="00105120" w:rsidRDefault="00105120" w14:paraId="5F675386" w14:textId="7777777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l-SI"/>
              </w:rPr>
            </w:pPr>
            <w:r w:rsidRPr="001E42D4">
              <w:rPr>
                <w:rFonts w:eastAsia="Times New Roman" w:cstheme="minorHAnsi"/>
                <w:b/>
                <w:sz w:val="24"/>
                <w:szCs w:val="24"/>
                <w:lang w:eastAsia="sl-SI"/>
              </w:rPr>
              <w:t xml:space="preserve">Splošnoizobraževalni predmeti </w:t>
            </w:r>
          </w:p>
          <w:p w:rsidRPr="001E42D4" w:rsidR="00105120" w:rsidP="00105120" w:rsidRDefault="00105120" w14:paraId="19FC22B5" w14:textId="7777777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l-SI"/>
              </w:rPr>
            </w:pPr>
            <w:r w:rsidRPr="001E42D4">
              <w:rPr>
                <w:rFonts w:eastAsia="Times New Roman" w:cstheme="minorHAnsi"/>
                <w:b/>
                <w:sz w:val="24"/>
                <w:szCs w:val="24"/>
                <w:lang w:eastAsia="sl-SI"/>
              </w:rPr>
              <w:t>in strokovni moduli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05120" w:rsidP="00105120" w:rsidRDefault="00105120" w14:paraId="78CC4A39" w14:textId="7777777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l-SI"/>
              </w:rPr>
            </w:pPr>
            <w:r w:rsidRPr="001E42D4">
              <w:rPr>
                <w:rFonts w:eastAsia="Times New Roman" w:cstheme="minorHAnsi"/>
                <w:b/>
                <w:sz w:val="24"/>
                <w:szCs w:val="24"/>
                <w:lang w:eastAsia="sl-SI"/>
              </w:rPr>
              <w:t>Ustno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05120" w:rsidP="00105120" w:rsidRDefault="00105120" w14:paraId="5048700E" w14:textId="7777777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l-SI"/>
              </w:rPr>
            </w:pPr>
            <w:r w:rsidRPr="001E42D4">
              <w:rPr>
                <w:rFonts w:eastAsia="Times New Roman" w:cstheme="minorHAnsi"/>
                <w:b/>
                <w:sz w:val="24"/>
                <w:szCs w:val="24"/>
                <w:lang w:eastAsia="sl-SI"/>
              </w:rPr>
              <w:t>Pisno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05120" w:rsidP="00105120" w:rsidRDefault="00105120" w14:paraId="05FFB2F7" w14:textId="7777777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l-SI"/>
              </w:rPr>
            </w:pPr>
            <w:r w:rsidRPr="001E42D4">
              <w:rPr>
                <w:rFonts w:eastAsia="Times New Roman" w:cstheme="minorHAnsi"/>
                <w:b/>
                <w:sz w:val="24"/>
                <w:szCs w:val="24"/>
                <w:lang w:eastAsia="sl-SI"/>
              </w:rPr>
              <w:t>Izdelek oz. storitev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1E42D4" w:rsidR="00105120" w:rsidP="00105120" w:rsidRDefault="00105120" w14:paraId="3D815418" w14:textId="7777777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l-SI"/>
              </w:rPr>
            </w:pPr>
            <w:r w:rsidRPr="001E42D4">
              <w:rPr>
                <w:rFonts w:eastAsia="Times New Roman" w:cstheme="minorHAnsi"/>
                <w:b/>
                <w:sz w:val="24"/>
                <w:szCs w:val="24"/>
                <w:lang w:eastAsia="sl-SI"/>
              </w:rPr>
              <w:t>Drugo</w:t>
            </w:r>
          </w:p>
        </w:tc>
      </w:tr>
      <w:tr w:rsidRPr="00264D52" w:rsidR="00105120" w:rsidTr="0330EDC5" w14:paraId="1A554C37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  <w:hideMark/>
          </w:tcPr>
          <w:p w:rsidRPr="00264D52" w:rsidR="00105120" w:rsidP="00105120" w:rsidRDefault="00105120" w14:paraId="52969D9F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Slovenščina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7729B626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163DC465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5AA42271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65CA3B64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</w:tr>
      <w:tr w:rsidRPr="00264D52" w:rsidR="00105120" w:rsidTr="0330EDC5" w14:paraId="6B4F47F6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  <w:hideMark/>
          </w:tcPr>
          <w:p w:rsidRPr="00264D52" w:rsidR="00105120" w:rsidP="00105120" w:rsidRDefault="00105120" w14:paraId="55598823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Matematika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66C87C5B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3457A080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20B5287E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60DF2304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</w:tr>
      <w:tr w:rsidRPr="00264D52" w:rsidR="00105120" w:rsidTr="0330EDC5" w14:paraId="273D057A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  <w:hideMark/>
          </w:tcPr>
          <w:p w:rsidRPr="00264D52" w:rsidR="00105120" w:rsidP="00105120" w:rsidRDefault="00105120" w14:paraId="5B889DB4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Tuji jezik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2316ED9D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41A6771A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2A33FCD5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27774FCC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</w:tr>
      <w:tr w:rsidRPr="00264D52" w:rsidR="00105120" w:rsidTr="0330EDC5" w14:paraId="6DEC99A9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  <w:hideMark/>
          </w:tcPr>
          <w:p w:rsidRPr="00264D52" w:rsidR="00105120" w:rsidP="00105120" w:rsidRDefault="00105120" w14:paraId="6B07CDEB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 xml:space="preserve">Umetnost 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25739DD8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5F7B297B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12F32E80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164B9DAC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</w:tr>
      <w:tr w:rsidRPr="00264D52" w:rsidR="00105120" w:rsidTr="0330EDC5" w14:paraId="5851F870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28CFE1DB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Zgodovina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4A1852F8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2233C7B7" w14:textId="48659BF1">
            <w:pPr>
              <w:spacing w:after="0" w:line="240" w:lineRule="auto"/>
              <w:jc w:val="center"/>
            </w:pPr>
            <w:r w:rsidRPr="0330EDC5" w:rsidR="30DC559E">
              <w:rPr>
                <w:rFonts w:eastAsia="Times New Roman" w:cs="Calibri" w:cstheme="minorAscii"/>
                <w:lang w:eastAsia="sl-SI"/>
              </w:rPr>
              <w:t>X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3781863B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7F075B99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</w:tr>
      <w:tr w:rsidRPr="00264D52" w:rsidR="00105120" w:rsidTr="0330EDC5" w14:paraId="4F57C1D2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5BB4C444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Geografija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40DA4DE7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11EB71A9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1074129A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4FFA45E2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</w:tr>
      <w:tr w:rsidRPr="00264D52" w:rsidR="00105120" w:rsidTr="0330EDC5" w14:paraId="09C3C997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74B38381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Sociologija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25C8F37C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2931AD32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71CE2623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0C99F7CA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</w:tr>
      <w:tr w:rsidRPr="00264D52" w:rsidR="00105120" w:rsidTr="0330EDC5" w14:paraId="50E00586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37196B17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Psihologija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652E24E6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364A79B3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622BA250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3EFED28B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</w:tr>
      <w:tr w:rsidRPr="00264D52" w:rsidR="00105120" w:rsidTr="0330EDC5" w14:paraId="366A43D4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3D40B627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Fizika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7698D327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5FE968F7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186CB7DB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1DD60428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</w:tr>
      <w:tr w:rsidRPr="00264D52" w:rsidR="00105120" w:rsidTr="0330EDC5" w14:paraId="6C5F1BEA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25B8F8EE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Kemija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44327EEE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603C3A57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0196F932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17E2A19F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</w:tr>
      <w:tr w:rsidRPr="00264D52" w:rsidR="00105120" w:rsidTr="0330EDC5" w14:paraId="1E7BBCD6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17BECC78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Športna vzgoja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0DB6DB68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3B0BE705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52AA742C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70378F27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oproščen</w:t>
            </w:r>
          </w:p>
        </w:tc>
      </w:tr>
      <w:tr w:rsidRPr="00264D52" w:rsidR="00105120" w:rsidTr="0330EDC5" w14:paraId="1A2EB978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0C08265A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Grafično oblikovanje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2FB3FE8C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27390F03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5301AAE0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0205237A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</w:tr>
      <w:tr w:rsidRPr="00264D52" w:rsidR="00105120" w:rsidTr="0330EDC5" w14:paraId="5CC03211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0D8DE247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Grafični in medijski procesi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172E7252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6BE473ED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36403785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589EBCDC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</w:tr>
      <w:tr w:rsidRPr="00264D52" w:rsidR="00105120" w:rsidTr="0330EDC5" w14:paraId="780ACA25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544D9077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Kakovost in trženje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3EABFA59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66B00F5B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0B4A0CE6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32DD8A2E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</w:tr>
      <w:tr w:rsidRPr="00264D52" w:rsidR="00105120" w:rsidTr="0330EDC5" w14:paraId="05FAEF35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50F9D990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Informacijsko komunikacijska tehnologija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1C1C475A" w14:textId="5367BF2B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03E9F99A" w14:textId="6452B146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42193B5F" w14:textId="4E1DAE4F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5D078EB7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praktične naloge</w:t>
            </w:r>
          </w:p>
        </w:tc>
      </w:tr>
      <w:tr w:rsidRPr="00264D52" w:rsidR="00105120" w:rsidTr="0330EDC5" w14:paraId="0B5C532E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06B766E0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Tipografija in reprodukcija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44F24FB4" w14:textId="090D751E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1EE88C4D" w14:textId="744152AC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5A5B2CA1" w14:textId="63B4F6CC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76CC0157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praktične naloge</w:t>
            </w:r>
          </w:p>
        </w:tc>
      </w:tr>
      <w:tr w:rsidRPr="00264D52" w:rsidR="00105120" w:rsidTr="0330EDC5" w14:paraId="0A15DCFA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6FEFC6D4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Medijsko oblikovanje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5CAB98EB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3E164A69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78316C37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1B118487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</w:tr>
      <w:tr w:rsidRPr="00264D52" w:rsidR="00105120" w:rsidTr="0330EDC5" w14:paraId="071BABCF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03CB2390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Izražanje s sliko in zvokom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231FFC65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1D226132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4AF77EF9" w14:textId="5CB7D4F9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13CEFF0F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</w:tr>
      <w:tr w:rsidRPr="00264D52" w:rsidR="00105120" w:rsidTr="0330EDC5" w14:paraId="6B24495D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4B9AD102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Grafični reprodukcijski sistemi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0D510508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783ACC6F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02C1B7F0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5CBA1E2B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</w:tr>
      <w:tr w:rsidRPr="00264D52" w:rsidR="00105120" w:rsidTr="0330EDC5" w14:paraId="76576A51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6A1F5B49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Animacija v ravnini in prostoru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4FFDEBF1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5B515005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5977B6FE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60B40CAE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</w:tr>
      <w:tr w:rsidRPr="00264D52" w:rsidR="00105120" w:rsidTr="0330EDC5" w14:paraId="7AB3ADD4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12968FFA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Snemanje in montaža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351E28B0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610BAA9F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179D88EE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119ACCE8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</w:tr>
      <w:tr w:rsidRPr="00264D52" w:rsidR="00105120" w:rsidTr="0330EDC5" w14:paraId="48AAFAAE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5A209E24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Multimedijska  produkcija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305FBC4C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105120" w:rsidP="00105120" w:rsidRDefault="00105120" w14:paraId="63C774B1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4D52" w:rsidR="00105120" w:rsidP="00105120" w:rsidRDefault="00105120" w14:paraId="75D49645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5A531C" w:rsidP="00105120" w:rsidRDefault="005A531C" w14:paraId="7795CB73" w14:textId="1779A2F2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</w:tr>
      <w:tr w:rsidRPr="00264D52" w:rsidR="005A531C" w:rsidTr="0330EDC5" w14:paraId="1D1FF330" w14:textId="77777777"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5A531C" w:rsidP="00105120" w:rsidRDefault="005A531C" w14:paraId="085C4B5C" w14:textId="4B3230F0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Informatika za medije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5A531C" w:rsidP="00105120" w:rsidRDefault="005A531C" w14:paraId="57C3CD81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5A531C" w:rsidP="00105120" w:rsidRDefault="005A531C" w14:paraId="0DAFB9D7" w14:textId="7777777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5A531C" w:rsidP="00105120" w:rsidRDefault="005A531C" w14:paraId="297916C4" w14:textId="7F22A3D7">
            <w:pPr>
              <w:spacing w:after="0" w:line="240" w:lineRule="auto"/>
              <w:jc w:val="center"/>
              <w:rPr>
                <w:rFonts w:eastAsia="Times New Roman" w:cstheme="minorHAnsi"/>
                <w:lang w:eastAsia="sl-SI"/>
              </w:rPr>
            </w:pPr>
            <w:r w:rsidRPr="00264D52">
              <w:rPr>
                <w:rFonts w:eastAsia="Times New Roman" w:cstheme="minorHAnsi"/>
                <w:lang w:eastAsia="sl-SI"/>
              </w:rPr>
              <w:t>x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4D52" w:rsidR="005A531C" w:rsidP="00105120" w:rsidRDefault="005A531C" w14:paraId="256B36BF" w14:textId="77777777">
            <w:pPr>
              <w:spacing w:after="0" w:line="240" w:lineRule="auto"/>
              <w:rPr>
                <w:rFonts w:eastAsia="Times New Roman" w:cstheme="minorHAnsi"/>
                <w:lang w:eastAsia="sl-SI"/>
              </w:rPr>
            </w:pPr>
          </w:p>
        </w:tc>
      </w:tr>
    </w:tbl>
    <w:p w:rsidRPr="00264D52" w:rsidR="00105120" w:rsidP="00105120" w:rsidRDefault="00105120" w14:paraId="0E8D2342" w14:textId="77777777">
      <w:pPr>
        <w:spacing w:after="0" w:line="240" w:lineRule="auto"/>
        <w:rPr>
          <w:rFonts w:eastAsia="Times New Roman" w:cstheme="minorHAnsi"/>
          <w:lang w:eastAsia="sl-SI"/>
        </w:rPr>
      </w:pPr>
    </w:p>
    <w:p w:rsidRPr="001E42D4" w:rsidR="00105120" w:rsidP="00105120" w:rsidRDefault="00105120" w14:paraId="578E6395" w14:textId="77777777">
      <w:pPr>
        <w:keepNext/>
        <w:tabs>
          <w:tab w:val="left" w:pos="1701"/>
          <w:tab w:val="left" w:pos="2211"/>
        </w:tabs>
        <w:spacing w:after="0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sl-SI"/>
        </w:rPr>
      </w:pPr>
      <w:r w:rsidRPr="001E42D4">
        <w:rPr>
          <w:rFonts w:eastAsia="Times New Roman" w:cstheme="minorHAnsi"/>
          <w:b/>
          <w:bCs/>
          <w:sz w:val="24"/>
          <w:szCs w:val="24"/>
          <w:lang w:eastAsia="sl-SI"/>
        </w:rPr>
        <w:t>Pogoji za dokončanje</w:t>
      </w:r>
    </w:p>
    <w:p w:rsidRPr="001E42D4" w:rsidR="002951D0" w:rsidP="00105120" w:rsidRDefault="002951D0" w14:paraId="6689EF0D" w14:textId="77777777">
      <w:pPr>
        <w:keepNext/>
        <w:tabs>
          <w:tab w:val="left" w:pos="1701"/>
          <w:tab w:val="left" w:pos="2211"/>
        </w:tabs>
        <w:spacing w:after="0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sl-SI"/>
        </w:rPr>
      </w:pPr>
    </w:p>
    <w:p w:rsidRPr="000C1606" w:rsidR="000C1606" w:rsidP="000C1606" w:rsidRDefault="000C1606" w14:paraId="1132EF06" w14:textId="77777777">
      <w:pPr>
        <w:spacing w:after="0"/>
        <w:rPr>
          <w:sz w:val="24"/>
          <w:szCs w:val="24"/>
        </w:rPr>
      </w:pPr>
      <w:bookmarkStart w:name="_GoBack" w:id="0"/>
      <w:bookmarkEnd w:id="0"/>
      <w:r w:rsidRPr="000C1606">
        <w:rPr>
          <w:sz w:val="24"/>
          <w:szCs w:val="24"/>
        </w:rPr>
        <w:t>Za dokončanje izobraževanja in pridobitev izobrazbe mora biti kandidat pozitivno ocenjen pri:</w:t>
      </w:r>
    </w:p>
    <w:p w:rsidRPr="0070542F" w:rsidR="00002256" w:rsidP="00002256" w:rsidRDefault="00002256" w14:paraId="2E0CBB33" w14:textId="77777777">
      <w:pPr>
        <w:pStyle w:val="Navadensplet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>splošnoizobraževaln</w:t>
      </w:r>
      <w:r>
        <w:rPr>
          <w:rFonts w:asciiTheme="minorHAnsi" w:hAnsiTheme="minorHAnsi" w:cstheme="minorHAnsi"/>
        </w:rPr>
        <w:t xml:space="preserve">ih </w:t>
      </w:r>
      <w:r w:rsidRPr="0070542F">
        <w:rPr>
          <w:rFonts w:asciiTheme="minorHAnsi" w:hAnsiTheme="minorHAnsi" w:cstheme="minorHAnsi"/>
        </w:rPr>
        <w:t>predmet</w:t>
      </w:r>
      <w:r>
        <w:rPr>
          <w:rFonts w:asciiTheme="minorHAnsi" w:hAnsiTheme="minorHAnsi" w:cstheme="minorHAnsi"/>
        </w:rPr>
        <w:t>ih</w:t>
      </w:r>
      <w:r w:rsidRPr="0070542F">
        <w:rPr>
          <w:rFonts w:asciiTheme="minorHAnsi" w:hAnsiTheme="minorHAnsi" w:cstheme="minorHAnsi"/>
        </w:rPr>
        <w:t>,</w:t>
      </w:r>
    </w:p>
    <w:p w:rsidRPr="0070542F" w:rsidR="00002256" w:rsidP="00002256" w:rsidRDefault="00002256" w14:paraId="39765B4F" w14:textId="77777777">
      <w:pPr>
        <w:pStyle w:val="Navadensplet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>obvezn</w:t>
      </w:r>
      <w:r>
        <w:rPr>
          <w:rFonts w:asciiTheme="minorHAnsi" w:hAnsiTheme="minorHAnsi" w:cstheme="minorHAnsi"/>
        </w:rPr>
        <w:t>ih</w:t>
      </w:r>
      <w:r w:rsidRPr="0070542F">
        <w:rPr>
          <w:rFonts w:asciiTheme="minorHAnsi" w:hAnsiTheme="minorHAnsi" w:cstheme="minorHAnsi"/>
        </w:rPr>
        <w:t xml:space="preserve"> strokovn</w:t>
      </w:r>
      <w:r>
        <w:rPr>
          <w:rFonts w:asciiTheme="minorHAnsi" w:hAnsiTheme="minorHAnsi" w:cstheme="minorHAnsi"/>
        </w:rPr>
        <w:t>ih</w:t>
      </w:r>
      <w:r w:rsidRPr="0070542F">
        <w:rPr>
          <w:rFonts w:asciiTheme="minorHAnsi" w:hAnsiTheme="minorHAnsi" w:cstheme="minorHAnsi"/>
        </w:rPr>
        <w:t xml:space="preserve"> modul</w:t>
      </w:r>
      <w:r>
        <w:rPr>
          <w:rFonts w:asciiTheme="minorHAnsi" w:hAnsiTheme="minorHAnsi" w:cstheme="minorHAnsi"/>
        </w:rPr>
        <w:t>ih</w:t>
      </w:r>
      <w:r w:rsidRPr="0070542F">
        <w:rPr>
          <w:rFonts w:asciiTheme="minorHAnsi" w:hAnsiTheme="minorHAnsi" w:cstheme="minorHAnsi"/>
        </w:rPr>
        <w:t>,</w:t>
      </w:r>
    </w:p>
    <w:p w:rsidRPr="0070542F" w:rsidR="00002256" w:rsidP="00002256" w:rsidRDefault="00002256" w14:paraId="0C99BFFE" w14:textId="77777777">
      <w:pPr>
        <w:pStyle w:val="Navadensplet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>izbirn</w:t>
      </w:r>
      <w:r>
        <w:rPr>
          <w:rFonts w:asciiTheme="minorHAnsi" w:hAnsiTheme="minorHAnsi" w:cstheme="minorHAnsi"/>
        </w:rPr>
        <w:t>ih</w:t>
      </w:r>
      <w:r w:rsidRPr="0070542F">
        <w:rPr>
          <w:rFonts w:asciiTheme="minorHAnsi" w:hAnsiTheme="minorHAnsi" w:cstheme="minorHAnsi"/>
        </w:rPr>
        <w:t xml:space="preserve"> strokovn</w:t>
      </w:r>
      <w:r>
        <w:rPr>
          <w:rFonts w:asciiTheme="minorHAnsi" w:hAnsiTheme="minorHAnsi" w:cstheme="minorHAnsi"/>
        </w:rPr>
        <w:t>ih</w:t>
      </w:r>
      <w:r w:rsidRPr="0070542F">
        <w:rPr>
          <w:rFonts w:asciiTheme="minorHAnsi" w:hAnsiTheme="minorHAnsi" w:cstheme="minorHAnsi"/>
        </w:rPr>
        <w:t xml:space="preserve"> modul</w:t>
      </w:r>
      <w:r>
        <w:rPr>
          <w:rFonts w:asciiTheme="minorHAnsi" w:hAnsiTheme="minorHAnsi" w:cstheme="minorHAnsi"/>
        </w:rPr>
        <w:t>ih</w:t>
      </w:r>
      <w:r w:rsidRPr="0070542F">
        <w:rPr>
          <w:rFonts w:asciiTheme="minorHAnsi" w:hAnsiTheme="minorHAnsi" w:cstheme="minorHAnsi"/>
        </w:rPr>
        <w:t>,</w:t>
      </w:r>
    </w:p>
    <w:p w:rsidRPr="0070542F" w:rsidR="00002256" w:rsidP="00002256" w:rsidRDefault="00002256" w14:paraId="01672208" w14:textId="77777777">
      <w:pPr>
        <w:pStyle w:val="Navadensplet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>odprt</w:t>
      </w:r>
      <w:r>
        <w:rPr>
          <w:rFonts w:asciiTheme="minorHAnsi" w:hAnsiTheme="minorHAnsi" w:cstheme="minorHAnsi"/>
        </w:rPr>
        <w:t>em</w:t>
      </w:r>
      <w:r w:rsidRPr="0070542F">
        <w:rPr>
          <w:rFonts w:asciiTheme="minorHAnsi" w:hAnsiTheme="minorHAnsi" w:cstheme="minorHAnsi"/>
        </w:rPr>
        <w:t xml:space="preserve"> del</w:t>
      </w:r>
      <w:r>
        <w:rPr>
          <w:rFonts w:asciiTheme="minorHAnsi" w:hAnsiTheme="minorHAnsi" w:cstheme="minorHAnsi"/>
        </w:rPr>
        <w:t>u</w:t>
      </w:r>
      <w:r w:rsidRPr="0070542F">
        <w:rPr>
          <w:rFonts w:asciiTheme="minorHAnsi" w:hAnsiTheme="minorHAnsi" w:cstheme="minorHAnsi"/>
        </w:rPr>
        <w:t xml:space="preserve"> </w:t>
      </w:r>
      <w:proofErr w:type="spellStart"/>
      <w:r w:rsidRPr="0070542F">
        <w:rPr>
          <w:rFonts w:asciiTheme="minorHAnsi" w:hAnsiTheme="minorHAnsi" w:cstheme="minorHAnsi"/>
        </w:rPr>
        <w:t>kurikula</w:t>
      </w:r>
      <w:proofErr w:type="spellEnd"/>
      <w:r w:rsidRPr="0070542F">
        <w:rPr>
          <w:rFonts w:asciiTheme="minorHAnsi" w:hAnsiTheme="minorHAnsi" w:cstheme="minorHAnsi"/>
        </w:rPr>
        <w:t>.</w:t>
      </w:r>
    </w:p>
    <w:p w:rsidRPr="0070542F" w:rsidR="00002256" w:rsidP="00002256" w:rsidRDefault="00002256" w14:paraId="6C914D91" w14:textId="77777777">
      <w:pPr>
        <w:pStyle w:val="Navadensplet"/>
        <w:spacing w:before="0" w:beforeAutospacing="0" w:after="0" w:afterAutospacing="0"/>
        <w:ind w:left="720"/>
        <w:rPr>
          <w:rFonts w:asciiTheme="minorHAnsi" w:hAnsiTheme="minorHAnsi" w:cstheme="minorHAnsi"/>
        </w:rPr>
      </w:pPr>
    </w:p>
    <w:p w:rsidRPr="0070542F" w:rsidR="00002256" w:rsidP="00002256" w:rsidRDefault="00002256" w14:paraId="1D59AA84" w14:textId="77777777">
      <w:pPr>
        <w:pStyle w:val="Navadensplet"/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 xml:space="preserve">Poleg tega mora opraviti: </w:t>
      </w:r>
    </w:p>
    <w:p w:rsidRPr="0070542F" w:rsidR="00002256" w:rsidP="00002256" w:rsidRDefault="00002256" w14:paraId="13EF4C1E" w14:textId="77777777">
      <w:pPr>
        <w:pStyle w:val="Navadensplet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>interesne dejavnosti,</w:t>
      </w:r>
    </w:p>
    <w:p w:rsidRPr="0070542F" w:rsidR="00002256" w:rsidP="00002256" w:rsidRDefault="00002256" w14:paraId="5E47DD49" w14:textId="77777777">
      <w:pPr>
        <w:pStyle w:val="Navadensplet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>aktivno državljanstvo,</w:t>
      </w:r>
    </w:p>
    <w:p w:rsidRPr="0070542F" w:rsidR="00002256" w:rsidP="00002256" w:rsidRDefault="00002256" w14:paraId="060110D1" w14:textId="77777777">
      <w:pPr>
        <w:pStyle w:val="Navadensplet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>obveznosti pri praktičnem usposabljanju z delom,</w:t>
      </w:r>
    </w:p>
    <w:p w:rsidRPr="0070542F" w:rsidR="00002256" w:rsidP="00002256" w:rsidRDefault="00002256" w14:paraId="71EEC67D" w14:textId="77777777">
      <w:pPr>
        <w:pStyle w:val="Navadensplet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>poklicno maturo.</w:t>
      </w:r>
    </w:p>
    <w:p w:rsidRPr="001E42D4" w:rsidR="00105120" w:rsidP="00105120" w:rsidRDefault="00105120" w14:paraId="103B5893" w14:textId="7777777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sl-SI"/>
        </w:rPr>
      </w:pPr>
      <w:r w:rsidRPr="001E42D4">
        <w:rPr>
          <w:rFonts w:eastAsia="Times New Roman" w:cstheme="minorHAnsi"/>
          <w:sz w:val="24"/>
          <w:szCs w:val="24"/>
          <w:lang w:eastAsia="sl-SI"/>
        </w:rPr>
        <w:lastRenderedPageBreak/>
        <w:t>Pred pristopom k poklicni maturi mora imeti kandidat poravnane vse finančne obveznosti iz naslova izobraževanja odraslih.</w:t>
      </w:r>
    </w:p>
    <w:p w:rsidRPr="001E42D4" w:rsidR="00105120" w:rsidP="00105120" w:rsidRDefault="00105120" w14:paraId="4FC1C96E" w14:textId="77777777">
      <w:pPr>
        <w:spacing w:after="0" w:line="240" w:lineRule="auto"/>
        <w:rPr>
          <w:rFonts w:eastAsia="Times New Roman" w:cstheme="minorHAnsi"/>
          <w:sz w:val="24"/>
          <w:szCs w:val="24"/>
          <w:lang w:eastAsia="sl-SI"/>
        </w:rPr>
      </w:pPr>
    </w:p>
    <w:p w:rsidRPr="001E42D4" w:rsidR="00105120" w:rsidP="00105120" w:rsidRDefault="00105120" w14:paraId="58596C7B" w14:textId="77777777">
      <w:pPr>
        <w:spacing w:after="0" w:line="240" w:lineRule="auto"/>
        <w:rPr>
          <w:rFonts w:eastAsia="Times New Roman" w:cstheme="minorHAnsi"/>
          <w:sz w:val="24"/>
          <w:szCs w:val="24"/>
          <w:lang w:eastAsia="sl-SI"/>
        </w:rPr>
      </w:pPr>
      <w:r w:rsidRPr="001E42D4">
        <w:rPr>
          <w:rFonts w:eastAsia="Times New Roman" w:cstheme="minorHAnsi"/>
          <w:b/>
          <w:sz w:val="24"/>
          <w:szCs w:val="24"/>
          <w:lang w:eastAsia="sl-SI"/>
        </w:rPr>
        <w:t>Poklicna matura</w:t>
      </w:r>
      <w:r w:rsidRPr="001E42D4">
        <w:rPr>
          <w:rFonts w:eastAsia="Times New Roman" w:cstheme="minorHAnsi"/>
          <w:sz w:val="24"/>
          <w:szCs w:val="24"/>
          <w:lang w:eastAsia="sl-SI"/>
        </w:rPr>
        <w:t xml:space="preserve"> obsega:</w:t>
      </w:r>
    </w:p>
    <w:p w:rsidRPr="001E42D4" w:rsidR="002951D0" w:rsidP="00105120" w:rsidRDefault="002951D0" w14:paraId="722B635F" w14:textId="77777777">
      <w:pPr>
        <w:spacing w:after="0" w:line="240" w:lineRule="auto"/>
        <w:rPr>
          <w:rFonts w:eastAsia="Times New Roman" w:cstheme="minorHAnsi"/>
          <w:sz w:val="24"/>
          <w:szCs w:val="24"/>
          <w:lang w:eastAsia="sl-SI"/>
        </w:rPr>
      </w:pPr>
    </w:p>
    <w:p w:rsidRPr="001E42D4" w:rsidR="00105120" w:rsidP="00105120" w:rsidRDefault="00105120" w14:paraId="79A39D9F" w14:textId="77777777">
      <w:pPr>
        <w:spacing w:after="0" w:line="240" w:lineRule="auto"/>
        <w:rPr>
          <w:rFonts w:eastAsia="Times New Roman" w:cstheme="minorHAnsi"/>
          <w:sz w:val="24"/>
          <w:szCs w:val="24"/>
          <w:lang w:eastAsia="sl-SI"/>
        </w:rPr>
      </w:pPr>
      <w:r w:rsidRPr="001E42D4">
        <w:rPr>
          <w:rFonts w:eastAsia="Times New Roman" w:cstheme="minorHAnsi"/>
          <w:sz w:val="24"/>
          <w:szCs w:val="24"/>
          <w:lang w:eastAsia="sl-SI"/>
        </w:rPr>
        <w:t>Obvezni del:</w:t>
      </w:r>
    </w:p>
    <w:p w:rsidRPr="001E42D4" w:rsidR="00105120" w:rsidP="00105120" w:rsidRDefault="00105120" w14:paraId="14E2CF08" w14:textId="77777777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sl-SI"/>
        </w:rPr>
      </w:pPr>
      <w:r w:rsidRPr="001E42D4">
        <w:rPr>
          <w:rFonts w:eastAsia="Times New Roman" w:cstheme="minorHAnsi"/>
          <w:sz w:val="24"/>
          <w:szCs w:val="24"/>
          <w:lang w:eastAsia="sl-SI"/>
        </w:rPr>
        <w:t>pisni in ustni izpit iz slovenščine,</w:t>
      </w:r>
    </w:p>
    <w:p w:rsidRPr="001E42D4" w:rsidR="00105120" w:rsidP="00105120" w:rsidRDefault="00105120" w14:paraId="5C2D1988" w14:textId="77777777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sl-SI"/>
        </w:rPr>
      </w:pPr>
      <w:r w:rsidRPr="001E42D4">
        <w:rPr>
          <w:rFonts w:eastAsia="Times New Roman" w:cstheme="minorHAnsi"/>
          <w:sz w:val="24"/>
          <w:szCs w:val="24"/>
          <w:lang w:eastAsia="sl-SI"/>
        </w:rPr>
        <w:t>pisni in ustni izpit iz medijske in grafične tehnologije.</w:t>
      </w:r>
    </w:p>
    <w:p w:rsidRPr="001E42D4" w:rsidR="002951D0" w:rsidP="00105120" w:rsidRDefault="002951D0" w14:paraId="05C9BFED" w14:textId="77777777">
      <w:pPr>
        <w:spacing w:after="0" w:line="240" w:lineRule="auto"/>
        <w:rPr>
          <w:rFonts w:eastAsia="Times New Roman" w:cstheme="minorHAnsi"/>
          <w:sz w:val="24"/>
          <w:szCs w:val="24"/>
          <w:lang w:eastAsia="sl-SI"/>
        </w:rPr>
      </w:pPr>
    </w:p>
    <w:p w:rsidRPr="001E42D4" w:rsidR="00105120" w:rsidP="00105120" w:rsidRDefault="00105120" w14:paraId="49395604" w14:textId="05902435">
      <w:pPr>
        <w:spacing w:after="0" w:line="240" w:lineRule="auto"/>
        <w:rPr>
          <w:rFonts w:eastAsia="Times New Roman" w:cstheme="minorHAnsi"/>
          <w:sz w:val="24"/>
          <w:szCs w:val="24"/>
          <w:lang w:eastAsia="sl-SI"/>
        </w:rPr>
      </w:pPr>
      <w:r w:rsidRPr="001E42D4">
        <w:rPr>
          <w:rFonts w:eastAsia="Times New Roman" w:cstheme="minorHAnsi"/>
          <w:sz w:val="24"/>
          <w:szCs w:val="24"/>
          <w:lang w:eastAsia="sl-SI"/>
        </w:rPr>
        <w:t>Izbirni del:</w:t>
      </w:r>
    </w:p>
    <w:p w:rsidRPr="001E42D4" w:rsidR="00105120" w:rsidP="00105120" w:rsidRDefault="00105120" w14:paraId="37A5A89A" w14:textId="77777777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sl-SI"/>
        </w:rPr>
      </w:pPr>
      <w:r w:rsidRPr="001E42D4">
        <w:rPr>
          <w:rFonts w:eastAsia="Times New Roman" w:cstheme="minorHAnsi"/>
          <w:sz w:val="24"/>
          <w:szCs w:val="24"/>
          <w:lang w:eastAsia="sl-SI"/>
        </w:rPr>
        <w:t>pisni in ustni izpit iz tujega jezika ali matematike,</w:t>
      </w:r>
    </w:p>
    <w:p w:rsidRPr="001E42D4" w:rsidR="00C02A7C" w:rsidP="005A531C" w:rsidRDefault="00105120" w14:paraId="12E41BB5" w14:textId="4EB2DA35">
      <w:pPr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1E42D4">
        <w:rPr>
          <w:rFonts w:eastAsia="Times New Roman" w:cstheme="minorHAnsi"/>
          <w:sz w:val="24"/>
          <w:szCs w:val="24"/>
          <w:lang w:eastAsia="sl-SI"/>
        </w:rPr>
        <w:t>izdelek oziroma storitev in zagovor.</w:t>
      </w:r>
    </w:p>
    <w:sectPr w:rsidRPr="001E42D4" w:rsidR="00C02A7C" w:rsidSect="00254678">
      <w:headerReference w:type="default" r:id="rId7"/>
      <w:headerReference w:type="first" r:id="rId8"/>
      <w:pgSz w:w="11906" w:h="16838" w:orient="portrait"/>
      <w:pgMar w:top="1417" w:right="1417" w:bottom="1417" w:left="1417" w:header="708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6631" w:rsidP="00C23BD8" w:rsidRDefault="00316631" w14:paraId="44DAC644" w14:textId="77777777">
      <w:pPr>
        <w:spacing w:after="0" w:line="240" w:lineRule="auto"/>
      </w:pPr>
      <w:r>
        <w:separator/>
      </w:r>
    </w:p>
  </w:endnote>
  <w:endnote w:type="continuationSeparator" w:id="0">
    <w:p w:rsidR="00316631" w:rsidP="00C23BD8" w:rsidRDefault="00316631" w14:paraId="2CB6153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6631" w:rsidP="00C23BD8" w:rsidRDefault="00316631" w14:paraId="28C56909" w14:textId="77777777">
      <w:pPr>
        <w:spacing w:after="0" w:line="240" w:lineRule="auto"/>
      </w:pPr>
      <w:r>
        <w:separator/>
      </w:r>
    </w:p>
  </w:footnote>
  <w:footnote w:type="continuationSeparator" w:id="0">
    <w:p w:rsidR="00316631" w:rsidP="00C23BD8" w:rsidRDefault="00316631" w14:paraId="1E1D17B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03D" w:rsidRDefault="00AE003D" w14:paraId="08CFD59A" w14:textId="5702DB07">
    <w:pPr>
      <w:pStyle w:val="Glava"/>
    </w:pPr>
  </w:p>
  <w:p w:rsidR="00C23BD8" w:rsidRDefault="00C23BD8" w14:paraId="12E41BCF" w14:textId="229CAAB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254678" w:rsidRDefault="00254678" w14:paraId="1EFB075D" w14:textId="239972E9">
    <w:pPr>
      <w:pStyle w:val="Glava"/>
    </w:pPr>
    <w:r>
      <w:rPr>
        <w:noProof/>
        <w:lang w:eastAsia="sl-SI"/>
      </w:rPr>
      <w:drawing>
        <wp:anchor distT="0" distB="0" distL="114300" distR="114300" simplePos="0" relativeHeight="251660288" behindDoc="0" locked="0" layoutInCell="1" allowOverlap="1" wp14:anchorId="50DA268A" wp14:editId="28904D21">
          <wp:simplePos x="0" y="0"/>
          <wp:positionH relativeFrom="column">
            <wp:posOffset>-716280</wp:posOffset>
          </wp:positionH>
          <wp:positionV relativeFrom="paragraph">
            <wp:posOffset>-541655</wp:posOffset>
          </wp:positionV>
          <wp:extent cx="7515225" cy="1226857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redinska_poravnava_BARV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12268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967B3"/>
    <w:multiLevelType w:val="hybridMultilevel"/>
    <w:tmpl w:val="2988CD8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FEA7A2C"/>
    <w:multiLevelType w:val="hybridMultilevel"/>
    <w:tmpl w:val="81F4E95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Verdana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Verdana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Verdana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B3D6EA6"/>
    <w:multiLevelType w:val="hybridMultilevel"/>
    <w:tmpl w:val="4558B89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Verdana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Verdana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Verdana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90D588D"/>
    <w:multiLevelType w:val="hybridMultilevel"/>
    <w:tmpl w:val="BABEC0B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Verdana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Verdana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Verdana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19F1FCD"/>
    <w:multiLevelType w:val="hybridMultilevel"/>
    <w:tmpl w:val="CEF8AB80"/>
    <w:lvl w:ilvl="0" w:tplc="D68EBE2A"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attachedTemplate r:id="rId1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AEF"/>
    <w:rsid w:val="0000215F"/>
    <w:rsid w:val="00002256"/>
    <w:rsid w:val="00024046"/>
    <w:rsid w:val="00050451"/>
    <w:rsid w:val="0005600A"/>
    <w:rsid w:val="000570FB"/>
    <w:rsid w:val="00071FB8"/>
    <w:rsid w:val="0008652E"/>
    <w:rsid w:val="000B0F53"/>
    <w:rsid w:val="000C1606"/>
    <w:rsid w:val="000C4030"/>
    <w:rsid w:val="000C5B91"/>
    <w:rsid w:val="000E4A30"/>
    <w:rsid w:val="000E57EC"/>
    <w:rsid w:val="000F34D8"/>
    <w:rsid w:val="001010FE"/>
    <w:rsid w:val="00105120"/>
    <w:rsid w:val="001707B9"/>
    <w:rsid w:val="00191AEF"/>
    <w:rsid w:val="001A7556"/>
    <w:rsid w:val="001C5D13"/>
    <w:rsid w:val="001E42D4"/>
    <w:rsid w:val="001F4A3C"/>
    <w:rsid w:val="001F4AE2"/>
    <w:rsid w:val="0024079D"/>
    <w:rsid w:val="00254678"/>
    <w:rsid w:val="0026302D"/>
    <w:rsid w:val="00264D52"/>
    <w:rsid w:val="00277983"/>
    <w:rsid w:val="002951D0"/>
    <w:rsid w:val="002C4408"/>
    <w:rsid w:val="0030204C"/>
    <w:rsid w:val="00316631"/>
    <w:rsid w:val="00326C4F"/>
    <w:rsid w:val="00340025"/>
    <w:rsid w:val="00350E15"/>
    <w:rsid w:val="003522A3"/>
    <w:rsid w:val="00360AFA"/>
    <w:rsid w:val="003751EE"/>
    <w:rsid w:val="003A6892"/>
    <w:rsid w:val="003C14C3"/>
    <w:rsid w:val="00415A13"/>
    <w:rsid w:val="004244D2"/>
    <w:rsid w:val="00443A7D"/>
    <w:rsid w:val="00445A4B"/>
    <w:rsid w:val="00446DA7"/>
    <w:rsid w:val="0046322E"/>
    <w:rsid w:val="004854F7"/>
    <w:rsid w:val="004918B1"/>
    <w:rsid w:val="00493FF9"/>
    <w:rsid w:val="004D218D"/>
    <w:rsid w:val="004D25F9"/>
    <w:rsid w:val="005215FE"/>
    <w:rsid w:val="0054164E"/>
    <w:rsid w:val="005561D3"/>
    <w:rsid w:val="00577860"/>
    <w:rsid w:val="005816DC"/>
    <w:rsid w:val="00590A11"/>
    <w:rsid w:val="00596EED"/>
    <w:rsid w:val="005A3F5A"/>
    <w:rsid w:val="005A531C"/>
    <w:rsid w:val="005C1671"/>
    <w:rsid w:val="005C318F"/>
    <w:rsid w:val="005E362D"/>
    <w:rsid w:val="0060126E"/>
    <w:rsid w:val="00610791"/>
    <w:rsid w:val="00631CBC"/>
    <w:rsid w:val="00692255"/>
    <w:rsid w:val="006D63A2"/>
    <w:rsid w:val="006F6FF2"/>
    <w:rsid w:val="007013E5"/>
    <w:rsid w:val="00707FE8"/>
    <w:rsid w:val="00777F7A"/>
    <w:rsid w:val="0078414B"/>
    <w:rsid w:val="007922B8"/>
    <w:rsid w:val="007A3C9E"/>
    <w:rsid w:val="007D498A"/>
    <w:rsid w:val="007F32FB"/>
    <w:rsid w:val="008104AE"/>
    <w:rsid w:val="0084001A"/>
    <w:rsid w:val="00845E4E"/>
    <w:rsid w:val="0085605E"/>
    <w:rsid w:val="008954A4"/>
    <w:rsid w:val="008A59CA"/>
    <w:rsid w:val="008E60C1"/>
    <w:rsid w:val="009051A9"/>
    <w:rsid w:val="009131B4"/>
    <w:rsid w:val="00954B98"/>
    <w:rsid w:val="00982B40"/>
    <w:rsid w:val="0098485E"/>
    <w:rsid w:val="009A04FB"/>
    <w:rsid w:val="009A2DEE"/>
    <w:rsid w:val="009A739F"/>
    <w:rsid w:val="009C55D2"/>
    <w:rsid w:val="009E0B04"/>
    <w:rsid w:val="009F13DE"/>
    <w:rsid w:val="00A41364"/>
    <w:rsid w:val="00A76AA8"/>
    <w:rsid w:val="00A93904"/>
    <w:rsid w:val="00AA283D"/>
    <w:rsid w:val="00AE003D"/>
    <w:rsid w:val="00B04087"/>
    <w:rsid w:val="00B244A1"/>
    <w:rsid w:val="00B47BA5"/>
    <w:rsid w:val="00B53444"/>
    <w:rsid w:val="00B5603C"/>
    <w:rsid w:val="00B8285C"/>
    <w:rsid w:val="00B976B9"/>
    <w:rsid w:val="00BA2C54"/>
    <w:rsid w:val="00BA2FDF"/>
    <w:rsid w:val="00C02A7C"/>
    <w:rsid w:val="00C23BD8"/>
    <w:rsid w:val="00C32E58"/>
    <w:rsid w:val="00C33159"/>
    <w:rsid w:val="00CA5DCB"/>
    <w:rsid w:val="00CE4611"/>
    <w:rsid w:val="00CF72AA"/>
    <w:rsid w:val="00D55FD6"/>
    <w:rsid w:val="00D81329"/>
    <w:rsid w:val="00D93870"/>
    <w:rsid w:val="00DC4A25"/>
    <w:rsid w:val="00E02E94"/>
    <w:rsid w:val="00E11475"/>
    <w:rsid w:val="00E16659"/>
    <w:rsid w:val="00E4275F"/>
    <w:rsid w:val="00E702A9"/>
    <w:rsid w:val="00E72CA8"/>
    <w:rsid w:val="00E84058"/>
    <w:rsid w:val="00EF2C4A"/>
    <w:rsid w:val="00EF3377"/>
    <w:rsid w:val="00F01FD2"/>
    <w:rsid w:val="00F500D4"/>
    <w:rsid w:val="00F7547E"/>
    <w:rsid w:val="00FB1BBE"/>
    <w:rsid w:val="00FD49B6"/>
    <w:rsid w:val="00FD55F6"/>
    <w:rsid w:val="00FD6E34"/>
    <w:rsid w:val="0330EDC5"/>
    <w:rsid w:val="03DAB243"/>
    <w:rsid w:val="0E01135C"/>
    <w:rsid w:val="1631D05D"/>
    <w:rsid w:val="187304CC"/>
    <w:rsid w:val="19039273"/>
    <w:rsid w:val="2477B913"/>
    <w:rsid w:val="30DC559E"/>
    <w:rsid w:val="321ED005"/>
    <w:rsid w:val="33BAA066"/>
    <w:rsid w:val="38B4F198"/>
    <w:rsid w:val="39E4140B"/>
    <w:rsid w:val="3E606E03"/>
    <w:rsid w:val="422BEBD5"/>
    <w:rsid w:val="445C268D"/>
    <w:rsid w:val="4C7116B1"/>
    <w:rsid w:val="509E0C61"/>
    <w:rsid w:val="54BDE63A"/>
    <w:rsid w:val="5AE9CB1B"/>
    <w:rsid w:val="5DC05768"/>
    <w:rsid w:val="67CC6ED5"/>
    <w:rsid w:val="6E8324B5"/>
    <w:rsid w:val="6F5BEB45"/>
    <w:rsid w:val="74F76E1F"/>
    <w:rsid w:val="7C3F93C4"/>
    <w:rsid w:val="7D20A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E41BB5"/>
  <w15:docId w15:val="{A633FE6E-DDFC-425F-AA6A-87FFBC88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avaden" w:default="1">
    <w:name w:val="Normal"/>
    <w:qFormat/>
  </w:style>
  <w:style w:type="character" w:styleId="Privzetapisavaodstavka" w:default="1">
    <w:name w:val="Default Paragraph Font"/>
    <w:uiPriority w:val="1"/>
    <w:semiHidden/>
    <w:unhideWhenUsed/>
  </w:style>
  <w:style w:type="table" w:styleId="Navadnatabe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rezseznama" w:default="1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23BD8"/>
    <w:pPr>
      <w:tabs>
        <w:tab w:val="center" w:pos="4536"/>
        <w:tab w:val="right" w:pos="9072"/>
      </w:tabs>
      <w:spacing w:after="0" w:line="240" w:lineRule="auto"/>
    </w:pPr>
  </w:style>
  <w:style w:type="character" w:styleId="GlavaZnak" w:customStyle="1">
    <w:name w:val="Glava Znak"/>
    <w:basedOn w:val="Privzetapisavaodstavka"/>
    <w:link w:val="Glava"/>
    <w:uiPriority w:val="99"/>
    <w:rsid w:val="00C23BD8"/>
  </w:style>
  <w:style w:type="paragraph" w:styleId="Noga">
    <w:name w:val="footer"/>
    <w:basedOn w:val="Navaden"/>
    <w:link w:val="NogaZnak"/>
    <w:uiPriority w:val="99"/>
    <w:unhideWhenUsed/>
    <w:rsid w:val="00C23BD8"/>
    <w:pPr>
      <w:tabs>
        <w:tab w:val="center" w:pos="4536"/>
        <w:tab w:val="right" w:pos="9072"/>
      </w:tabs>
      <w:spacing w:after="0" w:line="240" w:lineRule="auto"/>
    </w:pPr>
  </w:style>
  <w:style w:type="character" w:styleId="NogaZnak" w:customStyle="1">
    <w:name w:val="Noga Znak"/>
    <w:basedOn w:val="Privzetapisavaodstavka"/>
    <w:link w:val="Noga"/>
    <w:uiPriority w:val="99"/>
    <w:rsid w:val="00C23BD8"/>
  </w:style>
  <w:style w:type="paragraph" w:styleId="Odstavekseznama">
    <w:name w:val="List Paragraph"/>
    <w:basedOn w:val="Navaden"/>
    <w:uiPriority w:val="34"/>
    <w:qFormat/>
    <w:rsid w:val="00191AE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191AEF"/>
    <w:rPr>
      <w:color w:val="0563C1" w:themeColor="hyperlink"/>
      <w:u w:val="single"/>
    </w:rPr>
  </w:style>
  <w:style w:type="paragraph" w:styleId="Navadensplet">
    <w:name w:val="Normal (Web)"/>
    <w:basedOn w:val="Navaden"/>
    <w:unhideWhenUsed/>
    <w:rsid w:val="0000225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2010\IZOBRA&#381;EVANJE%20ODRASLIH\OBVESTILO.%20KONZULTACIJE%20KATALOG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OBVESTILO. KONZULTACIJE KATALOG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uporabnik</dc:creator>
  <lastModifiedBy>Petra Klima</lastModifiedBy>
  <revision>13</revision>
  <dcterms:created xsi:type="dcterms:W3CDTF">2025-10-03T05:54:00.0000000Z</dcterms:created>
  <dcterms:modified xsi:type="dcterms:W3CDTF">2026-10-06T06:27:39.9221742Z</dcterms:modified>
</coreProperties>
</file>