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0542F" w:rsidR="005B35F5" w:rsidP="0014571C" w:rsidRDefault="005B35F5" w14:paraId="6BD091C7" w14:textId="77777777">
      <w:pPr>
        <w:pStyle w:val="Kozmetik2"/>
        <w:tabs>
          <w:tab w:val="clear" w:pos="360"/>
          <w:tab w:val="left" w:pos="0"/>
        </w:tabs>
        <w:spacing w:before="0" w:after="0"/>
        <w:ind w:left="420" w:hanging="420"/>
        <w:rPr>
          <w:rFonts w:asciiTheme="minorHAnsi" w:hAnsiTheme="minorHAnsi" w:cstheme="minorHAnsi"/>
          <w:iCs w:val="0"/>
          <w:sz w:val="24"/>
          <w:szCs w:val="24"/>
        </w:rPr>
      </w:pPr>
    </w:p>
    <w:p w:rsidRPr="0070542F" w:rsidR="0014571C" w:rsidP="00654CE8" w:rsidRDefault="0014571C" w14:paraId="7F77466E" w14:textId="03DC10CC">
      <w:pPr>
        <w:pStyle w:val="Kozmetik2"/>
        <w:tabs>
          <w:tab w:val="clear" w:pos="360"/>
          <w:tab w:val="left" w:pos="0"/>
        </w:tabs>
        <w:spacing w:before="0" w:after="0"/>
        <w:ind w:left="420" w:hanging="420"/>
        <w:jc w:val="center"/>
        <w:rPr>
          <w:rFonts w:asciiTheme="minorHAnsi" w:hAnsiTheme="minorHAnsi" w:cstheme="minorHAnsi"/>
          <w:iCs w:val="0"/>
          <w:sz w:val="24"/>
          <w:szCs w:val="24"/>
        </w:rPr>
      </w:pPr>
      <w:r w:rsidRPr="0070542F">
        <w:rPr>
          <w:rFonts w:asciiTheme="minorHAnsi" w:hAnsiTheme="minorHAnsi" w:cstheme="minorHAnsi"/>
          <w:iCs w:val="0"/>
          <w:sz w:val="24"/>
          <w:szCs w:val="24"/>
        </w:rPr>
        <w:t>PREDMETNIK: TEHNIK OBLIKOVANJA</w:t>
      </w:r>
    </w:p>
    <w:p w:rsidRPr="0070542F" w:rsidR="0014571C" w:rsidP="0014571C" w:rsidRDefault="0014571C" w14:paraId="1DD5D58F" w14:textId="77777777">
      <w:pPr>
        <w:pStyle w:val="Kozmetik2"/>
        <w:tabs>
          <w:tab w:val="clear" w:pos="360"/>
          <w:tab w:val="left" w:pos="0"/>
        </w:tabs>
        <w:spacing w:before="0" w:after="0"/>
        <w:ind w:left="420" w:hanging="420"/>
        <w:rPr>
          <w:rFonts w:asciiTheme="minorHAnsi" w:hAnsiTheme="minorHAnsi" w:cstheme="minorHAnsi"/>
          <w:iCs w:val="0"/>
          <w:sz w:val="24"/>
          <w:szCs w:val="24"/>
        </w:rPr>
      </w:pPr>
    </w:p>
    <w:tbl>
      <w:tblPr>
        <w:tblW w:w="7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126"/>
        <w:gridCol w:w="1098"/>
        <w:gridCol w:w="1132"/>
        <w:gridCol w:w="1218"/>
        <w:gridCol w:w="1096"/>
      </w:tblGrid>
      <w:tr w:rsidRPr="0070542F" w:rsidR="00300BA3" w:rsidTr="475EA0EE" w14:paraId="46CBF472" w14:textId="77777777">
        <w:trPr>
          <w:tblHeader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2F6EA27F" w14:textId="7777777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/>
                <w:sz w:val="24"/>
                <w:szCs w:val="24"/>
              </w:rPr>
              <w:t>Oznaka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70542F" w:rsidR="00300BA3" w:rsidP="00760ADF" w:rsidRDefault="00300BA3" w14:paraId="425CA9EB" w14:textId="7777777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/>
                <w:sz w:val="24"/>
                <w:szCs w:val="24"/>
              </w:rPr>
              <w:t>Programske enote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77EF76A8" w14:textId="7777777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b/>
                <w:sz w:val="16"/>
                <w:szCs w:val="16"/>
              </w:rPr>
              <w:t>1. LETNIK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38A80684" w14:textId="7777777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b/>
                <w:sz w:val="16"/>
                <w:szCs w:val="16"/>
              </w:rPr>
              <w:t>2. LETNIK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210EB69E" w14:textId="7777777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b/>
                <w:sz w:val="16"/>
                <w:szCs w:val="16"/>
              </w:rPr>
              <w:t>3. LETNIK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4C809BDF" w14:textId="7777777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b/>
                <w:sz w:val="16"/>
                <w:szCs w:val="16"/>
              </w:rPr>
              <w:t>4. LETNIK</w:t>
            </w:r>
          </w:p>
        </w:tc>
      </w:tr>
      <w:tr w:rsidRPr="0070542F" w:rsidR="00300BA3" w:rsidTr="475EA0EE" w14:paraId="648EB65B" w14:textId="77777777">
        <w:trPr>
          <w:tblHeader/>
        </w:trPr>
        <w:tc>
          <w:tcPr>
            <w:tcW w:w="7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7B256488" w14:textId="3C28292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b/>
                <w:sz w:val="24"/>
                <w:szCs w:val="24"/>
              </w:rPr>
              <w:t>A – SPLOŠNOIZOBRAŽEVALNI PREDMETI (2040 ur/ 97 KT)</w:t>
            </w:r>
          </w:p>
        </w:tc>
      </w:tr>
      <w:tr w:rsidRPr="0070542F" w:rsidR="00300BA3" w:rsidTr="475EA0EE" w14:paraId="22DE08FE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D63072" w:rsidRDefault="00300BA3" w14:paraId="09A66032" w14:textId="77777777">
            <w:pPr>
              <w:rPr>
                <w:rFonts w:asciiTheme="minorHAnsi" w:hAnsiTheme="minorHAnsi" w:cstheme="minorHAnsi"/>
                <w:szCs w:val="22"/>
              </w:rPr>
            </w:pPr>
            <w:r w:rsidRPr="0070542F">
              <w:rPr>
                <w:rFonts w:asciiTheme="minorHAnsi" w:hAnsiTheme="minorHAnsi" w:cstheme="minorHAnsi"/>
                <w:szCs w:val="22"/>
              </w:rPr>
              <w:t>P1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  <w:hideMark/>
          </w:tcPr>
          <w:p w:rsidRPr="0070542F" w:rsidR="00300BA3" w:rsidP="00D63072" w:rsidRDefault="00300BA3" w14:paraId="4EC51B74" w14:textId="649DE9C0">
            <w:pPr>
              <w:rPr>
                <w:rFonts w:asciiTheme="minorHAnsi" w:hAnsiTheme="minorHAnsi" w:cstheme="minorHAnsi"/>
                <w:szCs w:val="22"/>
              </w:rPr>
            </w:pPr>
            <w:r w:rsidRPr="0070542F">
              <w:rPr>
                <w:rFonts w:asciiTheme="minorHAnsi" w:hAnsiTheme="minorHAnsi" w:cstheme="minorHAnsi"/>
                <w:szCs w:val="22"/>
              </w:rPr>
              <w:t>Slovenščina (80 €)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7ABB214E" w14:textId="264812B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BARBARA HRASTNIK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77F9AA50" w14:textId="5C70AC9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BARBARA HRASTNIK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4007BE5E" w14:textId="2765CF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IRENA SMOLČIČ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041EE701" w14:textId="07E12BD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IRENA SMOLČIČ</w:t>
            </w:r>
          </w:p>
        </w:tc>
      </w:tr>
      <w:tr w:rsidRPr="0070542F" w:rsidR="00300BA3" w:rsidTr="475EA0EE" w14:paraId="35237E9E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3B0BAB73" w14:textId="77777777">
            <w:pPr>
              <w:rPr>
                <w:rFonts w:asciiTheme="minorHAnsi" w:hAnsiTheme="minorHAnsi" w:cstheme="minorHAnsi"/>
                <w:szCs w:val="22"/>
              </w:rPr>
            </w:pPr>
            <w:r w:rsidRPr="0070542F">
              <w:rPr>
                <w:rFonts w:asciiTheme="minorHAnsi" w:hAnsiTheme="minorHAnsi" w:cstheme="minorHAnsi"/>
                <w:szCs w:val="22"/>
              </w:rPr>
              <w:t>P2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  <w:hideMark/>
          </w:tcPr>
          <w:p w:rsidRPr="0070542F" w:rsidR="00300BA3" w:rsidP="00760ADF" w:rsidRDefault="00300BA3" w14:paraId="1A46FDD4" w14:textId="16555E92">
            <w:pPr>
              <w:rPr>
                <w:rFonts w:asciiTheme="minorHAnsi" w:hAnsiTheme="minorHAnsi" w:cstheme="minorHAnsi"/>
                <w:szCs w:val="22"/>
              </w:rPr>
            </w:pPr>
            <w:r w:rsidRPr="0070542F">
              <w:rPr>
                <w:rFonts w:asciiTheme="minorHAnsi" w:hAnsiTheme="minorHAnsi" w:cstheme="minorHAnsi"/>
                <w:szCs w:val="22"/>
              </w:rPr>
              <w:t>Tuji jezik I (80 €)</w:t>
            </w:r>
          </w:p>
          <w:p w:rsidRPr="0070542F" w:rsidR="00300BA3" w:rsidP="00760ADF" w:rsidRDefault="00300BA3" w14:paraId="61FBCC2D" w14:textId="77777777">
            <w:pPr>
              <w:rPr>
                <w:rFonts w:asciiTheme="minorHAnsi" w:hAnsiTheme="minorHAnsi" w:cstheme="minorHAnsi"/>
                <w:szCs w:val="22"/>
              </w:rPr>
            </w:pPr>
          </w:p>
          <w:p w:rsidRPr="0070542F" w:rsidR="00300BA3" w:rsidP="00760ADF" w:rsidRDefault="00300BA3" w14:paraId="49BD36F0" w14:textId="7ECF1CE8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7AF17F0F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JOLANDA OBRONEK (ANG)</w:t>
            </w:r>
          </w:p>
          <w:p w:rsidRPr="0070542F" w:rsidR="00300BA3" w:rsidP="00E06CFC" w:rsidRDefault="00300BA3" w14:paraId="5975C990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E06CFC" w:rsidRDefault="00300BA3" w14:paraId="3D412B69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42F9A089" w:rsidRDefault="00300BA3" w14:paraId="1DA4558B" w14:textId="7E2C1C57">
            <w:pPr>
              <w:pStyle w:val="Navade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  <w:r w:rsidRPr="42F9A089" w:rsidR="42F9A089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NINA FERLIČ-MIDLIL (NEM)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447268F9" w14:textId="654185C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JOLANDA OBRONEK (ANG)</w:t>
            </w:r>
          </w:p>
          <w:p w:rsidRPr="0070542F" w:rsidR="00300BA3" w:rsidP="00E06CFC" w:rsidRDefault="00300BA3" w14:paraId="787BC3B5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E06CFC" w:rsidRDefault="00300BA3" w14:paraId="630EC056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42F9A089" w:rsidRDefault="00300BA3" w14:paraId="7431EA20" w14:textId="4572D9C1">
            <w:pPr>
              <w:pStyle w:val="Navaden"/>
              <w:suppressLineNumbers w:val="0"/>
              <w:bidi w:val="0"/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  <w:r w:rsidRPr="42F9A089" w:rsidR="42F9A089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NINA FERLIČ-MIDLIL</w:t>
            </w:r>
            <w:r w:rsidRPr="42F9A089" w:rsidR="42F9A089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 xml:space="preserve"> (NEM)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39EFCD61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JOLANDA OBRONEK (ANG)</w:t>
            </w:r>
          </w:p>
          <w:p w:rsidRPr="0070542F" w:rsidR="00300BA3" w:rsidP="00E06CFC" w:rsidRDefault="00300BA3" w14:paraId="4FF8F76A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E06CFC" w:rsidRDefault="00300BA3" w14:paraId="1C276D69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42F9A089" w:rsidRDefault="00300BA3" w14:paraId="3FA6D08A" w14:textId="05A2A0F4">
            <w:pPr>
              <w:pStyle w:val="Navaden"/>
              <w:suppressLineNumbers w:val="0"/>
              <w:bidi w:val="0"/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  <w:r w:rsidRPr="42F9A089" w:rsidR="42F9A089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NINA FERLIČ-MIDLIL</w:t>
            </w:r>
            <w:r w:rsidRPr="42F9A089" w:rsidR="42F9A089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 xml:space="preserve"> (NEM)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5898E4D9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JOLANDA</w:t>
            </w:r>
          </w:p>
          <w:p w:rsidRPr="0070542F" w:rsidR="00300BA3" w:rsidP="00E06CFC" w:rsidRDefault="00300BA3" w14:paraId="7D9B10DA" w14:textId="3FAF978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OBRONEK (ANG)</w:t>
            </w:r>
          </w:p>
          <w:p w:rsidRPr="0070542F" w:rsidR="00300BA3" w:rsidP="00E06CFC" w:rsidRDefault="00300BA3" w14:paraId="4573EA0F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E06CFC" w:rsidRDefault="00300BA3" w14:paraId="610E6088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42F9A089" w:rsidRDefault="00300BA3" w14:paraId="48F2E8D7" w14:textId="5309E72F">
            <w:pPr>
              <w:pStyle w:val="Navaden"/>
              <w:suppressLineNumbers w:val="0"/>
              <w:bidi w:val="0"/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  <w:r w:rsidRPr="42F9A089" w:rsidR="42F9A089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NINA FERLIČ-MIDLIL</w:t>
            </w:r>
            <w:r w:rsidRPr="42F9A089" w:rsidR="42F9A089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 xml:space="preserve"> (NEM)</w:t>
            </w:r>
          </w:p>
        </w:tc>
      </w:tr>
      <w:tr w:rsidRPr="0070542F" w:rsidR="00300BA3" w:rsidTr="475EA0EE" w14:paraId="02DD7866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2DBD3842" w14:textId="77777777">
            <w:pPr>
              <w:rPr>
                <w:rFonts w:asciiTheme="minorHAnsi" w:hAnsiTheme="minorHAnsi" w:cstheme="minorHAnsi"/>
                <w:szCs w:val="22"/>
              </w:rPr>
            </w:pPr>
            <w:r w:rsidRPr="0070542F">
              <w:rPr>
                <w:rFonts w:asciiTheme="minorHAnsi" w:hAnsiTheme="minorHAnsi" w:cstheme="minorHAnsi"/>
                <w:szCs w:val="22"/>
              </w:rPr>
              <w:t>P3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bottom"/>
            <w:hideMark/>
          </w:tcPr>
          <w:p w:rsidRPr="0070542F" w:rsidR="00300BA3" w:rsidP="00760ADF" w:rsidRDefault="00300BA3" w14:paraId="4F24130B" w14:textId="48E75934">
            <w:pPr>
              <w:rPr>
                <w:rFonts w:asciiTheme="minorHAnsi" w:hAnsiTheme="minorHAnsi" w:cstheme="minorHAnsi"/>
                <w:szCs w:val="22"/>
              </w:rPr>
            </w:pPr>
            <w:r w:rsidRPr="0070542F">
              <w:rPr>
                <w:rFonts w:asciiTheme="minorHAnsi" w:hAnsiTheme="minorHAnsi" w:cstheme="minorHAnsi"/>
                <w:szCs w:val="22"/>
              </w:rPr>
              <w:t xml:space="preserve">Matematika (80 €) 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104F7ED4" w:rsidRDefault="00300BA3" w14:paraId="35FB6962" w14:textId="2AC93601">
            <w:pPr>
              <w:pStyle w:val="Navaden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104F7ED4" w:rsidR="104F7ED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104F7ED4" w:rsidRDefault="00300BA3" w14:paraId="0906AD05" w14:textId="72960FB3">
            <w:pPr>
              <w:pStyle w:val="Navaden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104F7ED4" w:rsidR="104F7ED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104F7ED4" w:rsidRDefault="00300BA3" w14:paraId="6028592E" w14:textId="46D23F06">
            <w:pPr>
              <w:pStyle w:val="Navaden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104F7ED4" w:rsidR="104F7ED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104F7ED4" w:rsidRDefault="00300BA3" w14:paraId="06F214AD" w14:textId="4A5C138E">
            <w:pPr>
              <w:pStyle w:val="Navaden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104F7ED4" w:rsidR="104F7ED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</w:tr>
      <w:tr w:rsidRPr="0070542F" w:rsidR="00300BA3" w:rsidTr="475EA0EE" w14:paraId="2F4603C8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05609E5A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P4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70542F" w:rsidR="00300BA3" w:rsidP="00760ADF" w:rsidRDefault="00300BA3" w14:paraId="66A78623" w14:textId="74E41AE3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 xml:space="preserve">Zgodovina </w:t>
            </w:r>
            <w:r w:rsidRPr="0070542F">
              <w:rPr>
                <w:rFonts w:asciiTheme="minorHAnsi" w:hAnsiTheme="minorHAnsi" w:cstheme="minorHAnsi"/>
                <w:b w:val="0"/>
                <w:szCs w:val="22"/>
              </w:rPr>
              <w:t>(40 €)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43D1DA53" w14:textId="4340C09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PETRA KLIMA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64B1891A" w14:textId="54C58A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PETRA KLIMA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09E59A51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485DD02B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Pr="0070542F" w:rsidR="00300BA3" w:rsidTr="475EA0EE" w14:paraId="0241FF67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2C0BDF15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P5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70542F" w:rsidR="00300BA3" w:rsidP="00760ADF" w:rsidRDefault="00300BA3" w14:paraId="5E79F0C9" w14:textId="05EFFFFB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 xml:space="preserve">Geografija </w:t>
            </w:r>
            <w:r w:rsidRPr="0070542F">
              <w:rPr>
                <w:rFonts w:asciiTheme="minorHAnsi" w:hAnsiTheme="minorHAnsi" w:cstheme="minorHAnsi"/>
                <w:b w:val="0"/>
                <w:szCs w:val="22"/>
              </w:rPr>
              <w:t>(40 €)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70542F" w:rsidR="00300BA3" w:rsidP="00E06CFC" w:rsidRDefault="00300BA3" w14:paraId="071725CA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RENATO FLIS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1E1176E6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1F0B1818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07A80F96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Pr="0070542F" w:rsidR="00300BA3" w:rsidTr="475EA0EE" w14:paraId="11CBAA19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38EFB99B" w14:textId="77777777">
            <w:pPr>
              <w:pStyle w:val="Navadensplet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0542F">
              <w:rPr>
                <w:rFonts w:asciiTheme="minorHAnsi" w:hAnsiTheme="minorHAnsi" w:cstheme="minorHAnsi"/>
                <w:sz w:val="22"/>
                <w:szCs w:val="22"/>
              </w:rPr>
              <w:t>P6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70542F" w:rsidR="00300BA3" w:rsidP="00760ADF" w:rsidRDefault="00300BA3" w14:paraId="5FB04913" w14:textId="0EC2E347">
            <w:pPr>
              <w:pStyle w:val="Navadensplet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0542F">
              <w:rPr>
                <w:rFonts w:asciiTheme="minorHAnsi" w:hAnsiTheme="minorHAnsi" w:cstheme="minorHAnsi"/>
                <w:sz w:val="22"/>
                <w:szCs w:val="22"/>
              </w:rPr>
              <w:t>Sociologija (40 €)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hideMark/>
          </w:tcPr>
          <w:p w:rsidRPr="0070542F" w:rsidR="00300BA3" w:rsidP="00E06CFC" w:rsidRDefault="00300BA3" w14:paraId="08F03F9D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03C5181F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3B3B0593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MOJCA GORNIK BRODNJAK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6251A79A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Pr="0070542F" w:rsidR="00300BA3" w:rsidTr="475EA0EE" w14:paraId="7E7CA5C2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4D492ECA" w14:textId="77777777">
            <w:pPr>
              <w:pStyle w:val="Navadensplet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0542F">
              <w:rPr>
                <w:rFonts w:asciiTheme="minorHAnsi" w:hAnsiTheme="minorHAnsi" w:cstheme="minorHAnsi"/>
                <w:sz w:val="22"/>
                <w:szCs w:val="22"/>
              </w:rPr>
              <w:t>P7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70542F" w:rsidR="00300BA3" w:rsidP="02BE3FB1" w:rsidRDefault="00300BA3" w14:paraId="0B94CD95" w14:textId="11191973">
            <w:pPr>
              <w:pStyle w:val="Navadensplet"/>
              <w:spacing w:before="0" w:beforeAutospacing="off" w:after="0" w:afterAutospacing="off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02BE3FB1" w:rsidR="02BE3FB1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Fizika (80 €)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hideMark/>
          </w:tcPr>
          <w:p w:rsidRPr="0070542F" w:rsidR="00300BA3" w:rsidP="00E06CFC" w:rsidRDefault="00300BA3" w14:paraId="669F8A91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1193DAC9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6AE98ECC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 xml:space="preserve">NEVENKA </w:t>
            </w:r>
          </w:p>
          <w:p w:rsidRPr="0070542F" w:rsidR="00300BA3" w:rsidP="00E06CFC" w:rsidRDefault="00300BA3" w14:paraId="703CF907" w14:textId="52CF437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LETONJA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6E2A8198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70542F" w:rsidR="00300BA3" w:rsidTr="475EA0EE" w14:paraId="5BB4F488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0EEFFFDC" w14:textId="77777777">
            <w:pPr>
              <w:pStyle w:val="Navadensplet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0542F">
              <w:rPr>
                <w:rFonts w:asciiTheme="minorHAnsi" w:hAnsiTheme="minorHAnsi" w:cstheme="minorHAnsi"/>
                <w:sz w:val="22"/>
                <w:szCs w:val="22"/>
              </w:rPr>
              <w:t>P8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70542F" w:rsidR="00300BA3" w:rsidP="00760ADF" w:rsidRDefault="00300BA3" w14:paraId="2837627B" w14:textId="03D46A1B">
            <w:pPr>
              <w:pStyle w:val="Navadensplet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0542F">
              <w:rPr>
                <w:rFonts w:asciiTheme="minorHAnsi" w:hAnsiTheme="minorHAnsi" w:cstheme="minorHAnsi"/>
                <w:sz w:val="22"/>
                <w:szCs w:val="22"/>
              </w:rPr>
              <w:t>Kemija (40 €)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70542F" w:rsidR="00300BA3" w:rsidP="00E06CFC" w:rsidRDefault="00300BA3" w14:paraId="6FC9CE11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MONJA SOBOČAN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2BF343A9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2E776A03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362AB0BC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70542F" w:rsidR="00300BA3" w:rsidTr="475EA0EE" w14:paraId="028C7827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4815F74C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P9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0DBCFC0C" w14:textId="53B6400A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 xml:space="preserve">Biologija </w:t>
            </w:r>
            <w:r w:rsidRPr="0070542F">
              <w:rPr>
                <w:rFonts w:asciiTheme="minorHAnsi" w:hAnsiTheme="minorHAnsi" w:cstheme="minorHAnsi"/>
                <w:b w:val="0"/>
                <w:szCs w:val="22"/>
              </w:rPr>
              <w:t>(40 €)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502A68" w:rsidRDefault="00300BA3" w14:paraId="261E1F3E" w14:textId="2C7A7F9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IVA ŽNUDERL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502A68" w:rsidRDefault="00300BA3" w14:paraId="6CA160EB" w14:textId="118FCDE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IVA ŽNUDERL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060FF795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2D99CB4C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70542F" w:rsidR="00300BA3" w:rsidTr="475EA0EE" w14:paraId="298E8D40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61EA30AE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705A6C1C" w14:textId="1975F68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 xml:space="preserve">Psihologija </w:t>
            </w:r>
            <w:r w:rsidRPr="0070542F">
              <w:rPr>
                <w:rFonts w:asciiTheme="minorHAnsi" w:hAnsiTheme="minorHAnsi" w:cstheme="minorHAnsi"/>
                <w:b w:val="0"/>
                <w:szCs w:val="22"/>
              </w:rPr>
              <w:t>(40 €)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57F26A67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09E8D18E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0542F" w:rsidR="00300BA3" w:rsidP="00E06CFC" w:rsidRDefault="00300BA3" w14:paraId="43BBE9C9" w14:textId="7A4B285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ANA FARTELY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1B049C83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70542F" w:rsidR="00300BA3" w:rsidTr="475EA0EE" w14:paraId="69149AE2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5CCD8EAA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P10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70542F" w:rsidR="00300BA3" w:rsidP="00760ADF" w:rsidRDefault="00300BA3" w14:paraId="54E6F55C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Športna vzgoja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3B5FAFF3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0542F">
              <w:rPr>
                <w:rFonts w:asciiTheme="minorHAnsi" w:hAnsiTheme="minorHAnsi" w:cstheme="minorHAnsi"/>
                <w:sz w:val="20"/>
              </w:rPr>
              <w:t>oproščen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60EDDBD6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0542F">
              <w:rPr>
                <w:rFonts w:asciiTheme="minorHAnsi" w:hAnsiTheme="minorHAnsi" w:cstheme="minorHAnsi"/>
                <w:sz w:val="20"/>
              </w:rPr>
              <w:t>oproščen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2017836D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0542F">
              <w:rPr>
                <w:rFonts w:asciiTheme="minorHAnsi" w:hAnsiTheme="minorHAnsi" w:cstheme="minorHAnsi"/>
                <w:sz w:val="20"/>
              </w:rPr>
              <w:t>oproščen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70542F" w:rsidR="00300BA3" w:rsidP="00E06CFC" w:rsidRDefault="00300BA3" w14:paraId="4119A88A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0542F">
              <w:rPr>
                <w:rFonts w:asciiTheme="minorHAnsi" w:hAnsiTheme="minorHAnsi" w:cstheme="minorHAnsi"/>
                <w:sz w:val="20"/>
              </w:rPr>
              <w:t>oproščen</w:t>
            </w:r>
          </w:p>
        </w:tc>
      </w:tr>
      <w:tr w:rsidRPr="0070542F" w:rsidR="00300BA3" w:rsidTr="475EA0EE" w14:paraId="2687D969" w14:textId="77777777">
        <w:tc>
          <w:tcPr>
            <w:tcW w:w="7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0E95DE8F" w14:textId="6FE078B0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70542F">
              <w:rPr>
                <w:rFonts w:asciiTheme="minorHAnsi" w:hAnsiTheme="minorHAnsi" w:cstheme="minorHAnsi"/>
                <w:b/>
                <w:caps/>
                <w:szCs w:val="22"/>
              </w:rPr>
              <w:t xml:space="preserve">B – Strokovni moduli </w:t>
            </w:r>
            <w:r w:rsidRPr="0070542F">
              <w:rPr>
                <w:rFonts w:asciiTheme="minorHAnsi" w:hAnsiTheme="minorHAnsi" w:cstheme="minorHAnsi"/>
                <w:b/>
                <w:szCs w:val="22"/>
              </w:rPr>
              <w:t>(2007 ur/ 93 KT)</w:t>
            </w:r>
          </w:p>
        </w:tc>
      </w:tr>
      <w:tr w:rsidRPr="0070542F" w:rsidR="00300BA3" w:rsidTr="475EA0EE" w14:paraId="3408BFA8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7B6AEB8D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M1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4FDB8046" w14:textId="775C9F59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Umetnostna zgodovina (40 €)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32D4E79B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2CC5E78C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DANICA SOREC LEŠNIK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3F50AF37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DANICA SOREC LEŠNIK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155EA427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DANICA SOREC LEŠNIK</w:t>
            </w:r>
          </w:p>
        </w:tc>
      </w:tr>
      <w:tr w:rsidRPr="0070542F" w:rsidR="00300BA3" w:rsidTr="475EA0EE" w14:paraId="73EFAF75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4EAD624D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M2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6CA10EBE" w14:textId="15507D01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 xml:space="preserve">Risanje </w:t>
            </w:r>
            <w:r w:rsidRPr="0070542F">
              <w:rPr>
                <w:rFonts w:asciiTheme="minorHAnsi" w:hAnsiTheme="minorHAnsi" w:cstheme="minorHAnsi"/>
                <w:b w:val="0"/>
                <w:bCs/>
                <w:szCs w:val="22"/>
              </w:rPr>
              <w:t>(120 €)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79BF8901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ALENKA TOPLAK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43F7E07A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ALENKA TOPLAK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176B7E91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ALENKA TOPLAK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11E336C7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ALENKA TOPLAK</w:t>
            </w:r>
          </w:p>
        </w:tc>
      </w:tr>
      <w:tr w:rsidRPr="0070542F" w:rsidR="00300BA3" w:rsidTr="475EA0EE" w14:paraId="34CDA926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4D2B0574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M3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067D06FD" w14:textId="43B11675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 xml:space="preserve">Podjetništvo in trženje </w:t>
            </w:r>
            <w:r w:rsidRPr="0070542F">
              <w:rPr>
                <w:rFonts w:asciiTheme="minorHAnsi" w:hAnsiTheme="minorHAnsi" w:cstheme="minorHAnsi"/>
                <w:b w:val="0"/>
                <w:bCs/>
                <w:szCs w:val="22"/>
              </w:rPr>
              <w:t>(40 €)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hideMark/>
          </w:tcPr>
          <w:p w:rsidRPr="0070542F" w:rsidR="00300BA3" w:rsidP="00E06CFC" w:rsidRDefault="00300BA3" w14:paraId="0581D535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60DCF5B1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17CA8449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4F419718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BOŠTJAN PETUČNIK</w:t>
            </w:r>
          </w:p>
        </w:tc>
      </w:tr>
      <w:tr w:rsidRPr="0070542F" w:rsidR="00300BA3" w:rsidTr="475EA0EE" w14:paraId="5AD27248" w14:textId="77777777">
        <w:trPr>
          <w:trHeight w:val="394"/>
        </w:trPr>
        <w:tc>
          <w:tcPr>
            <w:tcW w:w="7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  <w:tcMar/>
          </w:tcPr>
          <w:p w:rsidRPr="0070542F" w:rsidR="00300BA3" w:rsidP="00E06CFC" w:rsidRDefault="00300BA3" w14:paraId="06C55174" w14:textId="4EE1A38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b/>
                <w:caps/>
                <w:sz w:val="24"/>
                <w:szCs w:val="24"/>
              </w:rPr>
              <w:t>MODUL: GRAFIČNO OBLIKOVANJE</w:t>
            </w:r>
          </w:p>
        </w:tc>
      </w:tr>
      <w:tr w:rsidRPr="0070542F" w:rsidR="00300BA3" w:rsidTr="475EA0EE" w14:paraId="47222FD3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1B3C0E4C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M4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69FD3B3F" w14:textId="4487C6AF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 xml:space="preserve">Likovna teorija </w:t>
            </w:r>
            <w:r w:rsidRPr="0070542F">
              <w:rPr>
                <w:rFonts w:asciiTheme="minorHAnsi" w:hAnsiTheme="minorHAnsi" w:cstheme="minorHAnsi"/>
                <w:b w:val="0"/>
                <w:bCs/>
                <w:szCs w:val="22"/>
              </w:rPr>
              <w:t>(120 €)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01E3D600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E06CFC" w:rsidRDefault="00300BA3" w14:paraId="32D6BE39" w14:textId="4D06331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MARIJA TOURE</w:t>
            </w:r>
          </w:p>
          <w:p w:rsidRPr="0070542F" w:rsidR="00300BA3" w:rsidP="00E06CFC" w:rsidRDefault="00300BA3" w14:paraId="734C5E7B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2D2EFB7C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E06CFC" w:rsidRDefault="00300BA3" w14:paraId="53D1835A" w14:textId="1C95782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MARIJA TOURE</w:t>
            </w:r>
          </w:p>
          <w:p w:rsidRPr="0070542F" w:rsidR="00300BA3" w:rsidP="00E06CFC" w:rsidRDefault="00300BA3" w14:paraId="27A8F87A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0542F" w:rsidR="00300BA3" w:rsidP="00E06CFC" w:rsidRDefault="00300BA3" w14:paraId="0E481D54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B4D12" w:rsidP="00E06CFC" w:rsidRDefault="00300BA3" w14:paraId="784EF2B6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 xml:space="preserve">MARIJA </w:t>
            </w:r>
          </w:p>
          <w:p w:rsidRPr="0070542F" w:rsidR="00300BA3" w:rsidP="00E06CFC" w:rsidRDefault="00300BA3" w14:paraId="18511F90" w14:textId="4F512D9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TOURE</w:t>
            </w:r>
          </w:p>
          <w:p w:rsidRPr="0070542F" w:rsidR="00300BA3" w:rsidP="00E06CFC" w:rsidRDefault="00300BA3" w14:paraId="7B349679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hideMark/>
          </w:tcPr>
          <w:p w:rsidRPr="0070542F" w:rsidR="00300BA3" w:rsidP="00E06CFC" w:rsidRDefault="00300BA3" w14:paraId="4E090BDF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E06CFC" w:rsidRDefault="00300BA3" w14:paraId="2B7DA4E2" w14:textId="7F99E59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MARIJA TOURE</w:t>
            </w:r>
          </w:p>
          <w:p w:rsidRPr="0070542F" w:rsidR="00300BA3" w:rsidP="00E06CFC" w:rsidRDefault="00300BA3" w14:paraId="0E2B2E92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Pr="0070542F" w:rsidR="00300BA3" w:rsidTr="475EA0EE" w14:paraId="07DD4150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05917CCF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M5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396DCBCB" w14:textId="0BF18549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 xml:space="preserve">Grafično oblikovanje </w:t>
            </w:r>
            <w:r w:rsidRPr="0070542F">
              <w:rPr>
                <w:rFonts w:asciiTheme="minorHAnsi" w:hAnsiTheme="minorHAnsi" w:cstheme="minorHAnsi"/>
                <w:b w:val="0"/>
                <w:bCs/>
                <w:szCs w:val="22"/>
              </w:rPr>
              <w:t>(120 €)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02523C98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E06CFC" w:rsidRDefault="00300BA3" w14:paraId="4430063C" w14:textId="4C19515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MARIJA TOURE</w:t>
            </w:r>
          </w:p>
          <w:p w:rsidRPr="0070542F" w:rsidR="00300BA3" w:rsidP="00E06CFC" w:rsidRDefault="00300BA3" w14:paraId="016BFD53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0604435D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E06CFC" w:rsidRDefault="00300BA3" w14:paraId="26E1FE3E" w14:textId="27EB39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MARIJA TOURE</w:t>
            </w:r>
          </w:p>
          <w:p w:rsidRPr="0070542F" w:rsidR="00300BA3" w:rsidP="00E06CFC" w:rsidRDefault="00300BA3" w14:paraId="46E366FE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42196148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B4D12" w:rsidP="00E06CFC" w:rsidRDefault="00300BA3" w14:paraId="3FB06C5E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 xml:space="preserve">MARIJA </w:t>
            </w:r>
          </w:p>
          <w:p w:rsidRPr="0070542F" w:rsidR="00300BA3" w:rsidP="00E06CFC" w:rsidRDefault="00300BA3" w14:paraId="1CF2F4C8" w14:textId="07C22FC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TOURE</w:t>
            </w:r>
          </w:p>
          <w:p w:rsidRPr="0070542F" w:rsidR="00300BA3" w:rsidP="00E06CFC" w:rsidRDefault="00300BA3" w14:paraId="2FA55800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70542F" w:rsidR="00300BA3" w:rsidP="00E06CFC" w:rsidRDefault="00300BA3" w14:paraId="767FA890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E06CFC" w:rsidRDefault="00300BA3" w14:paraId="752DCC71" w14:textId="62B5E0D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MARIJA TOURE</w:t>
            </w:r>
          </w:p>
          <w:p w:rsidRPr="0070542F" w:rsidR="00300BA3" w:rsidP="00E06CFC" w:rsidRDefault="00300BA3" w14:paraId="79090016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Pr="0070542F" w:rsidR="0070542F" w:rsidTr="475EA0EE" w14:paraId="069A93BF" w14:textId="77777777">
        <w:trPr>
          <w:trHeight w:val="448"/>
        </w:trPr>
        <w:tc>
          <w:tcPr>
            <w:tcW w:w="7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  <w:tcMar/>
          </w:tcPr>
          <w:p w:rsidRPr="0070542F" w:rsidR="0070542F" w:rsidP="00E06CFC" w:rsidRDefault="0070542F" w14:paraId="388FFAF0" w14:textId="76A43EA7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70542F">
              <w:rPr>
                <w:rFonts w:asciiTheme="minorHAnsi" w:hAnsiTheme="minorHAnsi" w:cstheme="minorHAnsi"/>
                <w:b/>
                <w:caps/>
                <w:szCs w:val="22"/>
              </w:rPr>
              <w:t>MODUL: UPORABNI PREDMETI</w:t>
            </w:r>
          </w:p>
        </w:tc>
      </w:tr>
      <w:tr w:rsidRPr="0070542F" w:rsidR="00300BA3" w:rsidTr="475EA0EE" w14:paraId="390B3973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6FF877C2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M6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2A17466A" w14:textId="73E97EDB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 xml:space="preserve">Predstavitvene tehnike </w:t>
            </w:r>
            <w:r w:rsidRPr="0070542F">
              <w:rPr>
                <w:rFonts w:asciiTheme="minorHAnsi" w:hAnsiTheme="minorHAnsi" w:cstheme="minorHAnsi"/>
                <w:b w:val="0"/>
                <w:bCs/>
                <w:szCs w:val="22"/>
              </w:rPr>
              <w:t>(120 €)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330D276F" w:rsidRDefault="003476CB" w14:paraId="355F0D20" w14:textId="2D1498DC">
            <w:pPr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</w:p>
          <w:p w:rsidRPr="0070542F" w:rsidR="00300BA3" w:rsidP="330D276F" w:rsidRDefault="003476CB" w14:paraId="59F50A93" w14:textId="72CF3E9D">
            <w:pPr>
              <w:jc w:val="center"/>
            </w:pPr>
            <w:r w:rsidRPr="330D276F" w:rsidR="53985F1B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 xml:space="preserve">MOJCA KEREC 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3476CB" w:rsidP="003476CB" w:rsidRDefault="003476CB" w14:paraId="61950CFA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330D276F" w:rsidRDefault="00300BA3" w14:paraId="6AC140CE" w14:textId="3294C9B2">
            <w:pPr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</w:p>
          <w:p w:rsidRPr="0070542F" w:rsidR="00300BA3" w:rsidP="330D276F" w:rsidRDefault="00300BA3" w14:paraId="28A3A0D7" w14:textId="36452DAF">
            <w:pPr>
              <w:pStyle w:val="Navaden"/>
              <w:jc w:val="center"/>
            </w:pPr>
            <w:r w:rsidRPr="330D276F" w:rsidR="0CD0C131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MOJCA KEREC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3476CB" w:rsidP="475EA0EE" w:rsidRDefault="003476CB" w14:paraId="14E40AE2" w14:textId="77777777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</w:p>
          <w:p w:rsidRPr="0070542F" w:rsidR="00300BA3" w:rsidP="475EA0EE" w:rsidRDefault="00300BA3" w14:paraId="2BB0817D" w14:textId="2E1FCC0E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  <w:r w:rsidRPr="475EA0EE" w:rsidR="475EA0EE"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  <w:t>ŽIGA ČAKŠ</w:t>
            </w:r>
          </w:p>
          <w:p w:rsidR="330D276F" w:rsidP="475EA0EE" w:rsidRDefault="330D276F" w14:paraId="7AE0FF43" w14:textId="12937947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</w:p>
          <w:p w:rsidRPr="0070542F" w:rsidR="00300BA3" w:rsidP="475EA0EE" w:rsidRDefault="00300BA3" w14:paraId="285E201D" w14:textId="0EA438F6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475EA0EE" w:rsidRDefault="00300BA3" w14:paraId="495495F5" w14:textId="3D5E61AC">
            <w:pPr>
              <w:rPr>
                <w:rFonts w:ascii="Calibri" w:hAnsi="Calibri" w:cs="Calibri" w:asciiTheme="minorAscii" w:hAnsiTheme="minorAscii" w:cstheme="minorAscii"/>
                <w:color w:val="FF0000"/>
              </w:rPr>
            </w:pPr>
          </w:p>
          <w:p w:rsidRPr="0070542F" w:rsidR="00300BA3" w:rsidP="475EA0EE" w:rsidRDefault="00300BA3" w14:paraId="6ADB392A" w14:textId="663EDBDE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</w:p>
          <w:p w:rsidRPr="0070542F" w:rsidR="00300BA3" w:rsidP="475EA0EE" w:rsidRDefault="003476CB" w14:paraId="11E5F62F" w14:textId="0579C77D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  <w:r w:rsidRPr="475EA0EE" w:rsidR="475EA0EE"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  <w:t>ŽIGA ČAKŠ</w:t>
            </w:r>
          </w:p>
          <w:p w:rsidR="330D276F" w:rsidP="475EA0EE" w:rsidRDefault="330D276F" w14:paraId="18C3CAA3" w14:textId="388B6BCA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</w:p>
          <w:p w:rsidRPr="0070542F" w:rsidR="00300BA3" w:rsidP="475EA0EE" w:rsidRDefault="00300BA3" w14:paraId="3BF372D0" w14:textId="77777777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</w:p>
          <w:p w:rsidRPr="0070542F" w:rsidR="00300BA3" w:rsidP="475EA0EE" w:rsidRDefault="00300BA3" w14:paraId="3E02C15E" w14:textId="3E221103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</w:p>
        </w:tc>
      </w:tr>
      <w:tr w:rsidRPr="0070542F" w:rsidR="00300BA3" w:rsidTr="475EA0EE" w14:paraId="5F144504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7EA7B64F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M7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0309E41F" w14:textId="2EA1E06A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 xml:space="preserve">Oblikovanje uporabnih predmetov </w:t>
            </w:r>
            <w:r w:rsidRPr="0070542F">
              <w:rPr>
                <w:rFonts w:asciiTheme="minorHAnsi" w:hAnsiTheme="minorHAnsi" w:cstheme="minorHAnsi"/>
                <w:b w:val="0"/>
                <w:bCs/>
                <w:szCs w:val="22"/>
              </w:rPr>
              <w:t>(120 €)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475EA0EE" w:rsidRDefault="00DB4D12" w14:paraId="6A654B03" w14:textId="7A8A636D">
            <w:pPr>
              <w:pStyle w:val="Navaden"/>
              <w:jc w:val="center"/>
            </w:pPr>
            <w:r w:rsidRPr="475EA0EE" w:rsidR="475EA0EE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 xml:space="preserve"> </w:t>
            </w:r>
          </w:p>
          <w:p w:rsidRPr="0070542F" w:rsidR="00300BA3" w:rsidP="330D276F" w:rsidRDefault="00DB4D12" w14:paraId="1218A389" w14:textId="110C822B">
            <w:pPr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</w:p>
          <w:p w:rsidRPr="0070542F" w:rsidR="00300BA3" w:rsidP="330D276F" w:rsidRDefault="00DB4D12" w14:paraId="2CAFC0B0" w14:textId="7AA9905D">
            <w:pPr>
              <w:pStyle w:val="Navaden"/>
              <w:jc w:val="center"/>
            </w:pPr>
            <w:r w:rsidRPr="330D276F" w:rsidR="002EA62B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MOJCA KEREC</w:t>
            </w:r>
          </w:p>
          <w:p w:rsidRPr="0070542F" w:rsidR="00300BA3" w:rsidP="330D276F" w:rsidRDefault="00DB4D12" w14:paraId="2D8130A3" w14:textId="5A220B46">
            <w:pPr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0E230A99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330D276F" w:rsidRDefault="00DB4D12" w14:paraId="4B590CD4" w14:textId="7A315D68">
            <w:pPr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</w:p>
          <w:p w:rsidRPr="0070542F" w:rsidR="00300BA3" w:rsidP="330D276F" w:rsidRDefault="00DB4D12" w14:paraId="17B18332" w14:textId="3A450059">
            <w:pPr>
              <w:pStyle w:val="Navaden"/>
              <w:jc w:val="center"/>
            </w:pPr>
            <w:r w:rsidRPr="330D276F" w:rsidR="6AAC2BE3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MOJCA KEREC</w:t>
            </w:r>
          </w:p>
          <w:p w:rsidRPr="0070542F" w:rsidR="00300BA3" w:rsidP="330D276F" w:rsidRDefault="00DB4D12" w14:paraId="5033999C" w14:textId="3F374FB0">
            <w:pPr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475EA0EE" w:rsidRDefault="00300BA3" w14:paraId="339D440E" w14:textId="77777777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</w:p>
          <w:p w:rsidRPr="0070542F" w:rsidR="00300BA3" w:rsidP="475EA0EE" w:rsidRDefault="00DB4D12" w14:paraId="6698CF95" w14:textId="4D07F654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  <w:r w:rsidRPr="475EA0EE" w:rsidR="475EA0EE"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  <w:t>ŽIGA ČAKŠ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475EA0EE" w:rsidRDefault="00300BA3" w14:paraId="7EC071E5" w14:textId="77777777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</w:p>
          <w:p w:rsidRPr="0070542F" w:rsidR="00300BA3" w:rsidP="475EA0EE" w:rsidRDefault="00DB4D12" w14:paraId="0F608623" w14:textId="4581C9C9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  <w:r w:rsidRPr="475EA0EE" w:rsidR="475EA0EE"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  <w:t>ŽIGA ČAKŠ</w:t>
            </w:r>
          </w:p>
        </w:tc>
      </w:tr>
      <w:tr w:rsidRPr="0070542F" w:rsidR="0070542F" w:rsidTr="475EA0EE" w14:paraId="139B7478" w14:textId="77777777">
        <w:trPr>
          <w:trHeight w:val="382"/>
        </w:trPr>
        <w:tc>
          <w:tcPr>
            <w:tcW w:w="7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  <w:tcMar/>
          </w:tcPr>
          <w:p w:rsidRPr="0070542F" w:rsidR="0070542F" w:rsidP="00E06CFC" w:rsidRDefault="0070542F" w14:paraId="6168FC14" w14:textId="7971D99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70542F">
              <w:rPr>
                <w:rFonts w:asciiTheme="minorHAnsi" w:hAnsiTheme="minorHAnsi" w:cstheme="minorHAnsi"/>
                <w:b/>
                <w:caps/>
                <w:szCs w:val="22"/>
              </w:rPr>
              <w:t>MODUL: MODNO OBLIKOVANJE</w:t>
            </w:r>
          </w:p>
        </w:tc>
      </w:tr>
      <w:tr w:rsidRPr="0070542F" w:rsidR="00300BA3" w:rsidTr="475EA0EE" w14:paraId="21C9CA98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74124D12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  <w:lastRenderedPageBreak/>
              <w:t>M8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7D23B39B" w14:textId="77307C68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  <w:t xml:space="preserve">Konstrukcija in modeliranje </w:t>
            </w:r>
            <w:r w:rsidRPr="0070542F">
              <w:rPr>
                <w:rFonts w:asciiTheme="minorHAnsi" w:hAnsiTheme="minorHAnsi" w:cstheme="minorHAnsi"/>
                <w:b w:val="0"/>
                <w:bCs/>
                <w:sz w:val="24"/>
              </w:rPr>
              <w:t>(120 €)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1057B4D7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104F7ED4" w:rsidRDefault="00300BA3" w14:paraId="5DAE3C1D" w14:textId="6AB9531C">
            <w:pPr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  <w:r w:rsidRPr="104F7ED4" w:rsidR="104F7ED4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KSENIJA PLAZL VEŠNIK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0713CD6D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104F7ED4" w:rsidRDefault="00300BA3" w14:paraId="004519A7" w14:textId="44D7A619">
            <w:pPr>
              <w:jc w:val="center"/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</w:pPr>
            <w:r w:rsidRPr="104F7ED4" w:rsidR="104F7ED4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KSENIJA PLAZL VEŠNIK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612AC35A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B4D12" w:rsidP="003476CB" w:rsidRDefault="00300BA3" w14:paraId="47380BC8" w14:textId="0943F1D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KSENIJA</w:t>
            </w:r>
          </w:p>
          <w:p w:rsidRPr="0070542F" w:rsidR="00300BA3" w:rsidP="104F7ED4" w:rsidRDefault="00300BA3" w14:paraId="75F5CB78" w14:textId="0ECE141C">
            <w:pPr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  <w:r w:rsidRPr="104F7ED4" w:rsidR="104F7ED4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PLAZL VEŠNIK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39310DB7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104F7ED4" w:rsidRDefault="00300BA3" w14:paraId="718BB673" w14:textId="6355B520">
            <w:pPr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  <w:r w:rsidRPr="104F7ED4" w:rsidR="104F7ED4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KSENIJA PLAZL VEŠNIK</w:t>
            </w:r>
          </w:p>
        </w:tc>
      </w:tr>
      <w:tr w:rsidRPr="0070542F" w:rsidR="00300BA3" w:rsidTr="475EA0EE" w14:paraId="2158F127" w14:textId="77777777">
        <w:trPr>
          <w:trHeight w:val="555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556DF8DE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  <w:t>M9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76F139B5" w14:textId="1724F429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  <w:t xml:space="preserve">Modno oblikovanje </w:t>
            </w:r>
            <w:r w:rsidRPr="0070542F">
              <w:rPr>
                <w:rFonts w:asciiTheme="minorHAnsi" w:hAnsiTheme="minorHAnsi" w:cstheme="minorHAnsi"/>
                <w:b w:val="0"/>
                <w:bCs/>
                <w:sz w:val="24"/>
              </w:rPr>
              <w:t>(120 €)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2E78BF97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3476CB" w:rsidRDefault="00300BA3" w14:paraId="1F3FC586" w14:textId="4BEE6222">
            <w:pPr>
              <w:jc w:val="center"/>
            </w:pPr>
            <w:r w:rsidRPr="104F7ED4" w:rsidR="104F7ED4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ALENKA LUKIĆ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2A1E06CF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104F7ED4" w:rsidRDefault="00300BA3" w14:paraId="6C896764" w14:textId="41EB0A32">
            <w:pPr>
              <w:pStyle w:val="Navade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04F7ED4" w:rsidR="104F7ED4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ALENKA LUKIĆ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4277F244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3476CB" w:rsidRDefault="00300BA3" w14:paraId="6E504CA1" w14:textId="5A5A9A08">
            <w:pPr>
              <w:jc w:val="center"/>
            </w:pPr>
            <w:r w:rsidRPr="104F7ED4" w:rsidR="104F7ED4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MAJA OSRAJNIK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413E20DD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104F7ED4" w:rsidRDefault="00300BA3" w14:paraId="1998AC82" w14:textId="1E27DCB3">
            <w:pPr>
              <w:pStyle w:val="Navaden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04F7ED4" w:rsidR="104F7ED4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 xml:space="preserve"> ALENKA LUKIĆ</w:t>
            </w:r>
          </w:p>
        </w:tc>
      </w:tr>
      <w:tr w:rsidRPr="0070542F" w:rsidR="0070542F" w:rsidTr="475EA0EE" w14:paraId="2C039DA1" w14:textId="77777777">
        <w:tc>
          <w:tcPr>
            <w:tcW w:w="7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70542F" w:rsidP="00E06CFC" w:rsidRDefault="0070542F" w14:paraId="1A9A4988" w14:textId="382425D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/>
                <w:caps/>
                <w:sz w:val="24"/>
                <w:szCs w:val="24"/>
              </w:rPr>
              <w:t>Č – Praktično USPOSABLJANJE pri delodajalcu</w:t>
            </w:r>
          </w:p>
        </w:tc>
      </w:tr>
      <w:tr w:rsidRPr="0070542F" w:rsidR="00300BA3" w:rsidTr="475EA0EE" w14:paraId="3462DAC1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3DE79BF3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18C0EF94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Praktično usposabljanje z delom – PUD</w:t>
            </w:r>
          </w:p>
          <w:p w:rsidRPr="0070542F" w:rsidR="00300BA3" w:rsidP="00760ADF" w:rsidRDefault="00300BA3" w14:paraId="79568194" w14:textId="780952F8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 xml:space="preserve"> (80 €)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06B615D6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59A23941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B4D12" w:rsidP="003476CB" w:rsidRDefault="00300BA3" w14:paraId="6B2178E7" w14:textId="49A067A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DENIS</w:t>
            </w:r>
          </w:p>
          <w:p w:rsidRPr="0070542F" w:rsidR="00300BA3" w:rsidP="003476CB" w:rsidRDefault="00300BA3" w14:paraId="12706B04" w14:textId="1684439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FRAS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7ACBB1CE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B4D12" w:rsidP="003476CB" w:rsidRDefault="00300BA3" w14:paraId="250A484C" w14:textId="29B4699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DENIS</w:t>
            </w:r>
          </w:p>
          <w:p w:rsidRPr="0070542F" w:rsidR="00300BA3" w:rsidP="003476CB" w:rsidRDefault="00300BA3" w14:paraId="7DC63BBC" w14:textId="3E88E6C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FRAS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38EE9FD9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70542F" w:rsidR="0070542F" w:rsidTr="475EA0EE" w14:paraId="6BD2E053" w14:textId="77777777">
        <w:tc>
          <w:tcPr>
            <w:tcW w:w="7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70542F" w:rsidP="00E06CFC" w:rsidRDefault="0070542F" w14:paraId="1B2B6BCA" w14:textId="105AE5F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/>
                <w:caps/>
                <w:sz w:val="24"/>
                <w:szCs w:val="24"/>
              </w:rPr>
              <w:t>D – Interesne dejavnosti</w:t>
            </w:r>
          </w:p>
        </w:tc>
      </w:tr>
      <w:tr w:rsidRPr="0070542F" w:rsidR="00300BA3" w:rsidTr="475EA0EE" w14:paraId="15716C9E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0E12039D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760ADF" w:rsidRDefault="00300BA3" w14:paraId="64215C99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Interesne dejavnosti</w:t>
            </w:r>
          </w:p>
          <w:p w:rsidRPr="0070542F" w:rsidR="00300BA3" w:rsidP="00760ADF" w:rsidRDefault="00300BA3" w14:paraId="6EEA4D1E" w14:textId="1516315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bCs/>
                <w:caps w:val="0"/>
                <w:szCs w:val="22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581508FB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3476CB" w:rsidRDefault="00300BA3" w14:paraId="2D9D7B8D" w14:textId="73712E9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FOMB, KROŽKI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2474D874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3476CB" w:rsidRDefault="00300BA3" w14:paraId="0D99893F" w14:textId="3A0672F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FOMB, KROŽKI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79C71CA6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B4D12" w:rsidP="003476CB" w:rsidRDefault="00300BA3" w14:paraId="65107345" w14:textId="5E5A4F4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FOMB,</w:t>
            </w:r>
          </w:p>
          <w:p w:rsidRPr="0070542F" w:rsidR="00300BA3" w:rsidP="003476CB" w:rsidRDefault="00300BA3" w14:paraId="5632F221" w14:textId="7E28249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KROŽKI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300BA3" w:rsidP="003476CB" w:rsidRDefault="00300BA3" w14:paraId="195FDAC0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300BA3" w:rsidP="003476CB" w:rsidRDefault="00300BA3" w14:paraId="7B7FB753" w14:textId="66A314B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FOMB, KROŽKI</w:t>
            </w:r>
          </w:p>
        </w:tc>
      </w:tr>
      <w:tr w:rsidRPr="0070542F" w:rsidR="00300BA3" w:rsidTr="475EA0EE" w14:paraId="030C2EA1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AD0A52" w:rsidRDefault="00300BA3" w14:paraId="399C6B4D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233230" w:rsidRDefault="00300BA3" w14:paraId="6C9D13EC" w14:textId="77777777">
            <w:pPr>
              <w:rPr>
                <w:rFonts w:asciiTheme="minorHAnsi" w:hAnsiTheme="minorHAnsi" w:cstheme="minorHAnsi"/>
                <w:szCs w:val="22"/>
              </w:rPr>
            </w:pPr>
            <w:r w:rsidRPr="0070542F">
              <w:rPr>
                <w:rFonts w:asciiTheme="minorHAnsi" w:hAnsiTheme="minorHAnsi" w:cstheme="minorHAnsi"/>
                <w:szCs w:val="22"/>
              </w:rPr>
              <w:t>Aktivno državljanstvo</w:t>
            </w:r>
          </w:p>
          <w:p w:rsidRPr="0070542F" w:rsidR="00300BA3" w:rsidP="00233230" w:rsidRDefault="00300BA3" w14:paraId="40CD4882" w14:textId="30FD358C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1E636D68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676901E0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300BA3" w:rsidP="00E06CFC" w:rsidRDefault="00300BA3" w14:paraId="7958EA55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B4D12" w:rsidP="00E06CFC" w:rsidRDefault="00300BA3" w14:paraId="2AA607E0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RENATO</w:t>
            </w:r>
            <w:r w:rsidRPr="0070542F" w:rsidR="0070542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Pr="0070542F" w:rsidR="00300BA3" w:rsidP="00E06CFC" w:rsidRDefault="0070542F" w14:paraId="4279D913" w14:textId="385B891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FLIS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70542F" w:rsidR="00300BA3" w:rsidP="00E06CFC" w:rsidRDefault="00300BA3" w14:paraId="57897A8E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Pr="0070542F" w:rsidR="0070542F" w:rsidTr="475EA0EE" w14:paraId="06AD5C0E" w14:textId="77777777">
        <w:trPr>
          <w:trHeight w:val="418"/>
        </w:trPr>
        <w:tc>
          <w:tcPr>
            <w:tcW w:w="7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70542F" w:rsidP="0070542F" w:rsidRDefault="0070542F" w14:paraId="3F82596C" w14:textId="5FAF2BD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b/>
                <w:caps/>
                <w:sz w:val="24"/>
                <w:szCs w:val="24"/>
              </w:rPr>
              <w:t xml:space="preserve">E – odprti kurikul (476 </w:t>
            </w:r>
            <w:r w:rsidRPr="0070542F">
              <w:rPr>
                <w:rFonts w:asciiTheme="minorHAnsi" w:hAnsiTheme="minorHAnsi" w:cstheme="minorHAnsi"/>
                <w:b/>
                <w:sz w:val="24"/>
                <w:szCs w:val="24"/>
              </w:rPr>
              <w:t>ur</w:t>
            </w:r>
            <w:r w:rsidRPr="0070542F">
              <w:rPr>
                <w:rFonts w:asciiTheme="minorHAnsi" w:hAnsiTheme="minorHAnsi" w:cstheme="minorHAnsi"/>
                <w:b/>
                <w:caps/>
                <w:sz w:val="24"/>
                <w:szCs w:val="24"/>
              </w:rPr>
              <w:t>/ 25 KT)</w:t>
            </w:r>
          </w:p>
        </w:tc>
      </w:tr>
      <w:tr w:rsidRPr="0070542F" w:rsidR="0070542F" w:rsidTr="475EA0EE" w14:paraId="6CD0020A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70542F" w:rsidP="0070542F" w:rsidRDefault="0070542F" w14:paraId="1612482B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70542F" w:rsidP="0070542F" w:rsidRDefault="0070542F" w14:paraId="56675198" w14:textId="2FB4BBEB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Umetnostna zgodovina (40 €)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70542F" w:rsidR="0070542F" w:rsidP="003476CB" w:rsidRDefault="0070542F" w14:paraId="54B218FF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3476CB" w:rsidP="003476CB" w:rsidRDefault="003476CB" w14:paraId="42789EF9" w14:textId="2D890F6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</w:t>
            </w:r>
            <w:r w:rsidRPr="0070542F" w:rsidR="0070542F">
              <w:rPr>
                <w:rFonts w:asciiTheme="minorHAnsi" w:hAnsiTheme="minorHAnsi" w:cstheme="minorHAnsi"/>
                <w:sz w:val="16"/>
                <w:szCs w:val="16"/>
              </w:rPr>
              <w:t xml:space="preserve">DANICA </w:t>
            </w:r>
          </w:p>
          <w:p w:rsidR="00DB4D12" w:rsidP="003476CB" w:rsidRDefault="003476CB" w14:paraId="28CFD9E3" w14:textId="47B8FE6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</w:t>
            </w:r>
            <w:r w:rsidRPr="0070542F" w:rsidR="0070542F">
              <w:rPr>
                <w:rFonts w:asciiTheme="minorHAnsi" w:hAnsiTheme="minorHAnsi" w:cstheme="minorHAnsi"/>
                <w:sz w:val="16"/>
                <w:szCs w:val="16"/>
              </w:rPr>
              <w:t>SOREC</w:t>
            </w:r>
          </w:p>
          <w:p w:rsidRPr="0070542F" w:rsidR="0070542F" w:rsidP="003476CB" w:rsidRDefault="0070542F" w14:paraId="4F75D43D" w14:textId="0673F02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LEŠNIK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DB4D12" w:rsidP="003476CB" w:rsidRDefault="003476CB" w14:paraId="31537C85" w14:textId="65AEAD4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</w:t>
            </w:r>
            <w:r w:rsidRPr="0070542F" w:rsidR="0070542F">
              <w:rPr>
                <w:rFonts w:asciiTheme="minorHAnsi" w:hAnsiTheme="minorHAnsi" w:cstheme="minorHAnsi"/>
                <w:sz w:val="16"/>
                <w:szCs w:val="16"/>
              </w:rPr>
              <w:t>DANICA</w:t>
            </w:r>
          </w:p>
          <w:p w:rsidR="00DB4D12" w:rsidP="003476CB" w:rsidRDefault="0070542F" w14:paraId="1C9475B2" w14:textId="53133C8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SOREC</w:t>
            </w:r>
          </w:p>
          <w:p w:rsidRPr="0070542F" w:rsidR="0070542F" w:rsidP="003476CB" w:rsidRDefault="0070542F" w14:paraId="765C0DAF" w14:textId="228D2A1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LEŠNIK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70542F" w:rsidP="003476CB" w:rsidRDefault="0070542F" w14:paraId="4485F77F" w14:textId="2A8E0A1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 xml:space="preserve">DANICA </w:t>
            </w:r>
            <w:r w:rsidR="003476CB"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SOREC LEŠNIK</w:t>
            </w:r>
          </w:p>
        </w:tc>
      </w:tr>
      <w:tr w:rsidRPr="0070542F" w:rsidR="0070542F" w:rsidTr="475EA0EE" w14:paraId="6211C070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70542F" w:rsidP="0070542F" w:rsidRDefault="0070542F" w14:paraId="02EB34D2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70542F" w:rsidP="0070542F" w:rsidRDefault="0070542F" w14:paraId="56DE6922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Tuj jezik 2 (ANG/NEM)</w:t>
            </w:r>
          </w:p>
          <w:p w:rsidRPr="0070542F" w:rsidR="0070542F" w:rsidP="0070542F" w:rsidRDefault="0070542F" w14:paraId="14560115" w14:textId="1DC9841F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 xml:space="preserve"> (</w:t>
            </w:r>
            <w:r w:rsidRPr="0070542F">
              <w:rPr>
                <w:rFonts w:asciiTheme="minorHAnsi" w:hAnsiTheme="minorHAnsi" w:cstheme="minorHAnsi"/>
                <w:b w:val="0"/>
                <w:bCs/>
                <w:szCs w:val="22"/>
              </w:rPr>
              <w:t>80 €)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70542F" w:rsidP="003476CB" w:rsidRDefault="0070542F" w14:paraId="42743D3A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42F9A089" w:rsidR="42F9A089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JOLANDA OBRONEK (ANG)</w:t>
            </w:r>
          </w:p>
          <w:p w:rsidRPr="0070542F" w:rsidR="0070542F" w:rsidP="42F9A089" w:rsidRDefault="0070542F" w14:paraId="16333A19" w14:textId="1AB9896E">
            <w:pPr>
              <w:pStyle w:val="Navaden"/>
              <w:suppressLineNumbers w:val="0"/>
              <w:bidi w:val="0"/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  <w:r w:rsidRPr="42F9A089" w:rsidR="42F9A089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NINA FERLIČ-MIDLIL</w:t>
            </w:r>
          </w:p>
          <w:p w:rsidRPr="0070542F" w:rsidR="0070542F" w:rsidP="003476CB" w:rsidRDefault="0070542F" w14:paraId="005DA634" w14:textId="2405DB3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(NEM)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70542F" w:rsidP="003476CB" w:rsidRDefault="0070542F" w14:paraId="23BDBAFC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42F9A089" w:rsidR="42F9A089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JOLANDA OBRONEK (ANG)</w:t>
            </w:r>
          </w:p>
          <w:p w:rsidR="42F9A089" w:rsidP="42F9A089" w:rsidRDefault="42F9A089" w14:paraId="3F02DB46" w14:textId="74FF8CD3">
            <w:pPr>
              <w:pStyle w:val="Navaden"/>
              <w:suppressLineNumbers w:val="0"/>
              <w:bidi w:val="0"/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  <w:r w:rsidRPr="42F9A089" w:rsidR="42F9A089"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  <w:t>NINA FERLIČ-MIDLIL</w:t>
            </w:r>
          </w:p>
          <w:p w:rsidRPr="0070542F" w:rsidR="0070542F" w:rsidP="003476CB" w:rsidRDefault="0070542F" w14:paraId="40BB21D3" w14:textId="0FB6999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(NEM)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70542F" w:rsidR="0070542F" w:rsidP="003476CB" w:rsidRDefault="0070542F" w14:paraId="660D806E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70542F" w:rsidR="0070542F" w:rsidP="003476CB" w:rsidRDefault="0070542F" w14:paraId="2F04E191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70542F" w:rsidR="0070542F" w:rsidTr="475EA0EE" w14:paraId="0C395E9D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70542F" w:rsidP="0070542F" w:rsidRDefault="0070542F" w14:paraId="59D95AE7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70542F" w:rsidP="0070542F" w:rsidRDefault="0070542F" w14:paraId="555B9769" w14:textId="77E97409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3D oblikovanje in animacija</w:t>
            </w:r>
          </w:p>
          <w:p w:rsidRPr="0070542F" w:rsidR="0070542F" w:rsidP="0070542F" w:rsidRDefault="0070542F" w14:paraId="02813D3E" w14:textId="1109095C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(120 €)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vAlign w:val="center"/>
          </w:tcPr>
          <w:p w:rsidRPr="0070542F" w:rsidR="0070542F" w:rsidP="003476CB" w:rsidRDefault="0070542F" w14:paraId="33172786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70542F" w:rsidP="003476CB" w:rsidRDefault="0070542F" w14:paraId="2B877FB5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3476CB" w:rsidP="003476CB" w:rsidRDefault="003476CB" w14:paraId="6ABF0615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70542F" w:rsidP="003476CB" w:rsidRDefault="0070542F" w14:paraId="1BAD8321" w14:textId="5DF3BDA3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RENE MACURA</w:t>
            </w:r>
          </w:p>
          <w:p w:rsidRPr="0070542F" w:rsidR="0070542F" w:rsidP="003476CB" w:rsidRDefault="0070542F" w14:paraId="1A541BC6" w14:textId="57C19EDD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DB4D12" w:rsidP="003476CB" w:rsidRDefault="003476CB" w14:paraId="529F69DB" w14:textId="76E586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</w:t>
            </w:r>
            <w:r w:rsidRPr="0070542F" w:rsidR="0070542F">
              <w:rPr>
                <w:rFonts w:asciiTheme="minorHAnsi" w:hAnsiTheme="minorHAnsi" w:cstheme="minorHAnsi"/>
                <w:sz w:val="16"/>
                <w:szCs w:val="16"/>
              </w:rPr>
              <w:t>RENE</w:t>
            </w:r>
          </w:p>
          <w:p w:rsidRPr="0070542F" w:rsidR="0070542F" w:rsidP="003476CB" w:rsidRDefault="0070542F" w14:paraId="27BA281D" w14:textId="48E6A04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MACURA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70542F" w:rsidR="0070542F" w:rsidP="003476CB" w:rsidRDefault="0070542F" w14:paraId="2BA1A851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70542F" w:rsidR="0070542F" w:rsidTr="475EA0EE" w14:paraId="083C3278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70542F" w:rsidP="0070542F" w:rsidRDefault="0070542F" w14:paraId="09213C65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0542F" w:rsidR="0070542F" w:rsidP="0070542F" w:rsidRDefault="0070542F" w14:paraId="07195E43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Oblikovanje tekstilij</w:t>
            </w:r>
          </w:p>
          <w:p w:rsidRPr="0070542F" w:rsidR="0070542F" w:rsidP="475EA0EE" w:rsidRDefault="0070542F" w14:paraId="4A4715A4" w14:textId="059EEFB4">
            <w:pPr>
              <w:pStyle w:val="naslovTAB"/>
              <w:spacing w:before="0" w:after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  <w:caps w:val="0"/>
                <w:smallCaps w:val="0"/>
              </w:rPr>
            </w:pPr>
            <w:r w:rsidRPr="475EA0EE" w:rsidR="475EA0EE">
              <w:rPr>
                <w:rFonts w:ascii="Calibri" w:hAnsi="Calibri" w:cs="Calibri" w:asciiTheme="minorAscii" w:hAnsiTheme="minorAscii" w:cstheme="minorAscii"/>
                <w:b w:val="0"/>
                <w:bCs w:val="0"/>
                <w:caps w:val="0"/>
                <w:smallCaps w:val="0"/>
              </w:rPr>
              <w:t>(120 €)</w:t>
            </w:r>
            <w:r>
              <w:br/>
            </w:r>
            <w:r>
              <w:br/>
            </w:r>
          </w:p>
          <w:p w:rsidRPr="0070542F" w:rsidR="0070542F" w:rsidP="0070542F" w:rsidRDefault="0070542F" w14:paraId="7794943E" w14:textId="1FD72ED5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Scenografija</w:t>
            </w:r>
          </w:p>
          <w:p w:rsidRPr="0070542F" w:rsidR="0070542F" w:rsidP="0070542F" w:rsidRDefault="0070542F" w14:paraId="5B169222" w14:textId="7254DF34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(120 €)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  <w:vAlign w:val="center"/>
          </w:tcPr>
          <w:p w:rsidRPr="0070542F" w:rsidR="0070542F" w:rsidP="330D276F" w:rsidRDefault="0070542F" w14:paraId="0F27B615" w14:textId="059E75ED">
            <w:pPr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</w:p>
          <w:p w:rsidRPr="0070542F" w:rsidR="0070542F" w:rsidP="330D276F" w:rsidRDefault="0070542F" w14:paraId="75F29E45" w14:textId="0C40B6F3">
            <w:pPr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</w:p>
          <w:p w:rsidRPr="0070542F" w:rsidR="0070542F" w:rsidP="330D276F" w:rsidRDefault="0070542F" w14:paraId="0BF0F8F9" w14:textId="5826210A">
            <w:pPr>
              <w:pStyle w:val="Navaden"/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70542F" w:rsidP="003476CB" w:rsidRDefault="0070542F" w14:paraId="2F4A60E0" w14:textId="7B61134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 xml:space="preserve">MAJA </w:t>
            </w:r>
            <w:r w:rsidR="003476CB">
              <w:rPr>
                <w:rFonts w:asciiTheme="minorHAnsi" w:hAnsiTheme="minorHAnsi" w:cstheme="minorHAnsi"/>
                <w:sz w:val="16"/>
                <w:szCs w:val="16"/>
              </w:rPr>
              <w:t xml:space="preserve">     </w:t>
            </w: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OSRAJNIK</w:t>
            </w:r>
          </w:p>
          <w:p w:rsidRPr="0070542F" w:rsidR="0070542F" w:rsidP="003476CB" w:rsidRDefault="0070542F" w14:paraId="5D8A7150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70542F" w:rsidP="475EA0EE" w:rsidRDefault="00585E47" w14:paraId="75A5D574" w14:textId="6ED76C35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</w:p>
          <w:p w:rsidRPr="0070542F" w:rsidR="0070542F" w:rsidP="475EA0EE" w:rsidRDefault="00585E47" w14:paraId="67FC9B47" w14:textId="608F732F">
            <w:pPr>
              <w:pStyle w:val="Navaden"/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  <w:r w:rsidRPr="475EA0EE" w:rsidR="475EA0EE"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  <w:t>MOJCA KEREC</w:t>
            </w:r>
          </w:p>
          <w:p w:rsidRPr="0070542F" w:rsidR="0070542F" w:rsidP="330D276F" w:rsidRDefault="00585E47" w14:paraId="368C1B09" w14:textId="00945DC5">
            <w:pPr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0542F" w:rsidR="0070542F" w:rsidP="003476CB" w:rsidRDefault="0070542F" w14:paraId="77FED3D1" w14:textId="562CBBB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542F">
              <w:rPr>
                <w:rFonts w:asciiTheme="minorHAnsi" w:hAnsiTheme="minorHAnsi" w:cstheme="minorHAnsi"/>
                <w:sz w:val="16"/>
                <w:szCs w:val="16"/>
              </w:rPr>
              <w:t>MAJA OSRAJNIK</w:t>
            </w:r>
          </w:p>
          <w:p w:rsidRPr="0070542F" w:rsidR="0070542F" w:rsidP="003476CB" w:rsidRDefault="0070542F" w14:paraId="52AB4A53" w14:textId="7777777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Pr="0070542F" w:rsidR="0070542F" w:rsidP="475EA0EE" w:rsidRDefault="00585E47" w14:paraId="19B8AE22" w14:textId="6036AC84">
            <w:pPr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</w:p>
          <w:p w:rsidRPr="0070542F" w:rsidR="0070542F" w:rsidP="475EA0EE" w:rsidRDefault="00585E47" w14:paraId="6DD6460F" w14:textId="744BB76C">
            <w:pPr>
              <w:pStyle w:val="Navaden"/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  <w:r w:rsidRPr="475EA0EE" w:rsidR="475EA0EE"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  <w:t>MOJCA</w:t>
            </w:r>
          </w:p>
          <w:p w:rsidRPr="0070542F" w:rsidR="0070542F" w:rsidP="475EA0EE" w:rsidRDefault="00585E47" w14:paraId="4209EDF9" w14:textId="1582A038">
            <w:pPr>
              <w:pStyle w:val="Navaden"/>
              <w:jc w:val="center"/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</w:pPr>
            <w:r w:rsidRPr="475EA0EE" w:rsidR="475EA0EE">
              <w:rPr>
                <w:rFonts w:ascii="Calibri" w:hAnsi="Calibri" w:cs="Calibri" w:asciiTheme="minorAscii" w:hAnsiTheme="minorAscii" w:cstheme="minorAscii"/>
                <w:color w:val="FF0000"/>
                <w:sz w:val="16"/>
                <w:szCs w:val="16"/>
              </w:rPr>
              <w:t xml:space="preserve"> KEREC</w:t>
            </w:r>
          </w:p>
          <w:p w:rsidRPr="0070542F" w:rsidR="0070542F" w:rsidP="330D276F" w:rsidRDefault="00585E47" w14:paraId="37F5F30C" w14:textId="119431C6">
            <w:pPr>
              <w:jc w:val="center"/>
              <w:rPr>
                <w:rFonts w:ascii="Calibri" w:hAnsi="Calibri" w:cs="Calibri" w:asciiTheme="minorAscii" w:hAnsiTheme="minorAscii" w:cstheme="minorAsci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70542F" w:rsidR="0070542F" w:rsidP="003476CB" w:rsidRDefault="0070542F" w14:paraId="7179F7D6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70542F" w:rsidR="0070542F" w:rsidTr="475EA0EE" w14:paraId="6014487B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70542F" w:rsidR="0070542F" w:rsidP="0070542F" w:rsidRDefault="0070542F" w14:paraId="5E106B11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70542F" w:rsidR="0070542F" w:rsidP="0070542F" w:rsidRDefault="0070542F" w14:paraId="36E857F9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Grafično oblikovanje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70542F" w:rsidR="0070542F" w:rsidP="0070542F" w:rsidRDefault="0070542F" w14:paraId="0A83BB69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70542F" w:rsidR="0070542F" w:rsidP="0070542F" w:rsidRDefault="0070542F" w14:paraId="7AB95759" w14:textId="4D10C40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70542F" w:rsidR="0070542F" w:rsidP="0070542F" w:rsidRDefault="0070542F" w14:paraId="3358F7FB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sz w:val="24"/>
                <w:szCs w:val="24"/>
              </w:rPr>
              <w:t>x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8D08D" w:themeFill="accent6" w:themeFillTint="99"/>
            <w:tcMar/>
          </w:tcPr>
          <w:p w:rsidRPr="0070542F" w:rsidR="0070542F" w:rsidP="0070542F" w:rsidRDefault="0070542F" w14:paraId="772E1B64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sz w:val="24"/>
                <w:szCs w:val="24"/>
              </w:rPr>
              <w:t>x</w:t>
            </w:r>
          </w:p>
        </w:tc>
      </w:tr>
      <w:tr w:rsidRPr="0070542F" w:rsidR="0070542F" w:rsidTr="475EA0EE" w14:paraId="3131035E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5" w:themeFillTint="33"/>
            <w:tcMar/>
          </w:tcPr>
          <w:p w:rsidRPr="0070542F" w:rsidR="0070542F" w:rsidP="0070542F" w:rsidRDefault="0070542F" w14:paraId="052D7E2A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5" w:themeFillTint="33"/>
            <w:tcMar/>
          </w:tcPr>
          <w:p w:rsidRPr="0070542F" w:rsidR="0070542F" w:rsidP="0070542F" w:rsidRDefault="0070542F" w14:paraId="3D4DBED1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Modno oblikovanje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5" w:themeFillTint="33"/>
            <w:tcMar/>
          </w:tcPr>
          <w:p w:rsidRPr="0070542F" w:rsidR="0070542F" w:rsidP="0070542F" w:rsidRDefault="0070542F" w14:paraId="6A9E1C2F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5" w:themeFillTint="33"/>
            <w:tcMar/>
          </w:tcPr>
          <w:p w:rsidRPr="0070542F" w:rsidR="0070542F" w:rsidP="0070542F" w:rsidRDefault="0070542F" w14:paraId="4EAC231F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5" w:themeFillTint="33"/>
            <w:tcMar/>
          </w:tcPr>
          <w:p w:rsidRPr="0070542F" w:rsidR="0070542F" w:rsidP="0070542F" w:rsidRDefault="0070542F" w14:paraId="3CCC3341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sz w:val="24"/>
                <w:szCs w:val="24"/>
              </w:rPr>
              <w:t>x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5" w:themeFillTint="33"/>
            <w:tcMar/>
          </w:tcPr>
          <w:p w:rsidRPr="0070542F" w:rsidR="0070542F" w:rsidP="0070542F" w:rsidRDefault="0070542F" w14:paraId="00D71A09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sz w:val="24"/>
                <w:szCs w:val="24"/>
              </w:rPr>
              <w:t>x</w:t>
            </w:r>
          </w:p>
        </w:tc>
      </w:tr>
      <w:tr w:rsidRPr="0070542F" w:rsidR="0070542F" w:rsidTr="475EA0EE" w14:paraId="40C94906" w14:textId="77777777"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</w:tcPr>
          <w:p w:rsidRPr="0070542F" w:rsidR="0070542F" w:rsidP="0070542F" w:rsidRDefault="0070542F" w14:paraId="405B00D8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</w:tcPr>
          <w:p w:rsidRPr="0070542F" w:rsidR="0070542F" w:rsidP="0070542F" w:rsidRDefault="0070542F" w14:paraId="7E3C342F" w14:textId="77777777">
            <w:pPr>
              <w:pStyle w:val="naslovTAB"/>
              <w:spacing w:before="0" w:after="0"/>
              <w:jc w:val="left"/>
              <w:rPr>
                <w:rFonts w:asciiTheme="minorHAnsi" w:hAnsiTheme="minorHAnsi" w:cstheme="minorHAnsi"/>
                <w:b w:val="0"/>
                <w:caps w:val="0"/>
                <w:szCs w:val="22"/>
              </w:rPr>
            </w:pPr>
            <w:r w:rsidRPr="0070542F">
              <w:rPr>
                <w:rFonts w:asciiTheme="minorHAnsi" w:hAnsiTheme="minorHAnsi" w:cstheme="minorHAnsi"/>
                <w:b w:val="0"/>
                <w:caps w:val="0"/>
                <w:szCs w:val="22"/>
              </w:rPr>
              <w:t>Oblikovanje uporabnih predmetov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</w:tcPr>
          <w:p w:rsidRPr="0070542F" w:rsidR="0070542F" w:rsidP="0070542F" w:rsidRDefault="0070542F" w14:paraId="66AAE77B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</w:tcPr>
          <w:p w:rsidRPr="0070542F" w:rsidR="0070542F" w:rsidP="0070542F" w:rsidRDefault="0070542F" w14:paraId="457F55FD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</w:tcPr>
          <w:p w:rsidRPr="0070542F" w:rsidR="0070542F" w:rsidP="0070542F" w:rsidRDefault="0070542F" w14:paraId="4112B1DD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sz w:val="24"/>
                <w:szCs w:val="24"/>
              </w:rPr>
              <w:t>x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</w:tcPr>
          <w:p w:rsidRPr="0070542F" w:rsidR="0070542F" w:rsidP="0070542F" w:rsidRDefault="0070542F" w14:paraId="053E34CB" w14:textId="777777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sz w:val="24"/>
                <w:szCs w:val="24"/>
              </w:rPr>
              <w:t>x</w:t>
            </w:r>
          </w:p>
        </w:tc>
      </w:tr>
      <w:tr w:rsidRPr="0070542F" w:rsidR="0070542F" w:rsidTr="475EA0EE" w14:paraId="440777CB" w14:textId="77777777">
        <w:tc>
          <w:tcPr>
            <w:tcW w:w="74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</w:tcPr>
          <w:p w:rsidRPr="0070542F" w:rsidR="0070542F" w:rsidP="0070542F" w:rsidRDefault="0070542F" w14:paraId="05033763" w14:textId="7D2E7E7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/>
                <w:caps/>
                <w:sz w:val="24"/>
                <w:szCs w:val="24"/>
              </w:rPr>
              <w:t>Poklicna matura</w:t>
            </w:r>
          </w:p>
        </w:tc>
      </w:tr>
    </w:tbl>
    <w:p w:rsidRPr="0070542F" w:rsidR="0014571C" w:rsidP="0014571C" w:rsidRDefault="0014571C" w14:paraId="5ECE2076" w14:textId="1AFC7666">
      <w:pPr>
        <w:pStyle w:val="Kozmetik2"/>
        <w:tabs>
          <w:tab w:val="clear" w:pos="360"/>
          <w:tab w:val="left" w:pos="0"/>
        </w:tabs>
        <w:spacing w:before="0" w:after="0"/>
        <w:rPr>
          <w:rFonts w:asciiTheme="minorHAnsi" w:hAnsiTheme="minorHAnsi" w:cstheme="minorHAnsi"/>
          <w:iCs w:val="0"/>
          <w:sz w:val="24"/>
          <w:szCs w:val="24"/>
        </w:rPr>
      </w:pPr>
    </w:p>
    <w:p w:rsidRPr="0070542F" w:rsidR="0014571C" w:rsidP="0014571C" w:rsidRDefault="0014571C" w14:paraId="1DC4F5AA" w14:textId="0991F300">
      <w:pPr>
        <w:rPr>
          <w:rFonts w:asciiTheme="minorHAnsi" w:hAnsiTheme="minorHAnsi" w:cstheme="minorHAnsi"/>
          <w:b/>
          <w:sz w:val="24"/>
          <w:szCs w:val="24"/>
        </w:rPr>
      </w:pPr>
      <w:r w:rsidRPr="0070542F">
        <w:rPr>
          <w:rFonts w:asciiTheme="minorHAnsi" w:hAnsiTheme="minorHAnsi" w:cstheme="minorHAnsi"/>
          <w:b/>
          <w:sz w:val="24"/>
          <w:szCs w:val="24"/>
        </w:rPr>
        <w:t>Izobraževalni program je ovrednoten s 240 kreditnimi  točkami (KT).</w:t>
      </w:r>
    </w:p>
    <w:p w:rsidR="0070542F" w:rsidP="0014571C" w:rsidRDefault="0070542F" w14:paraId="69228014" w14:textId="6B986E15">
      <w:pPr>
        <w:pStyle w:val="Kozmetik2"/>
        <w:tabs>
          <w:tab w:val="clear" w:pos="360"/>
          <w:tab w:val="left" w:pos="0"/>
        </w:tabs>
        <w:spacing w:before="0" w:after="0"/>
        <w:rPr>
          <w:rFonts w:asciiTheme="minorHAnsi" w:hAnsiTheme="minorHAnsi" w:cstheme="minorHAnsi"/>
          <w:iCs w:val="0"/>
          <w:sz w:val="24"/>
          <w:szCs w:val="24"/>
        </w:rPr>
      </w:pPr>
    </w:p>
    <w:p w:rsidRPr="0070542F" w:rsidR="0070542F" w:rsidP="0014571C" w:rsidRDefault="0070542F" w14:paraId="51C40E45" w14:textId="77777777">
      <w:pPr>
        <w:pStyle w:val="Kozmetik2"/>
        <w:tabs>
          <w:tab w:val="clear" w:pos="360"/>
          <w:tab w:val="left" w:pos="0"/>
        </w:tabs>
        <w:spacing w:before="0" w:after="0"/>
        <w:rPr>
          <w:rFonts w:asciiTheme="minorHAnsi" w:hAnsiTheme="minorHAnsi" w:cstheme="minorHAnsi"/>
          <w:iCs w:val="0"/>
          <w:sz w:val="24"/>
          <w:szCs w:val="24"/>
        </w:rPr>
      </w:pPr>
    </w:p>
    <w:p w:rsidRPr="0070542F" w:rsidR="0014571C" w:rsidP="0014571C" w:rsidRDefault="0014571C" w14:paraId="37DC71D0" w14:textId="77777777">
      <w:pPr>
        <w:pStyle w:val="Kozmetik2"/>
        <w:tabs>
          <w:tab w:val="clear" w:pos="360"/>
          <w:tab w:val="left" w:pos="0"/>
        </w:tabs>
        <w:spacing w:before="0" w:after="0"/>
        <w:ind w:left="420" w:hanging="420"/>
        <w:rPr>
          <w:rFonts w:asciiTheme="minorHAnsi" w:hAnsiTheme="minorHAnsi" w:cstheme="minorHAnsi"/>
          <w:sz w:val="24"/>
          <w:szCs w:val="24"/>
        </w:rPr>
      </w:pPr>
      <w:r w:rsidRPr="0070542F">
        <w:rPr>
          <w:rFonts w:asciiTheme="minorHAnsi" w:hAnsiTheme="minorHAnsi" w:cstheme="minorHAnsi"/>
          <w:sz w:val="24"/>
          <w:szCs w:val="24"/>
        </w:rPr>
        <w:t>OBVEZNI NAČINI OCENJEVANJA ZNANJA</w:t>
      </w:r>
    </w:p>
    <w:p w:rsidRPr="0070542F" w:rsidR="0014571C" w:rsidP="0014571C" w:rsidRDefault="0014571C" w14:paraId="1F07055E" w14:textId="77777777">
      <w:pPr>
        <w:pStyle w:val="Kozmetik2"/>
        <w:tabs>
          <w:tab w:val="clear" w:pos="360"/>
          <w:tab w:val="left" w:pos="0"/>
        </w:tabs>
        <w:spacing w:before="0" w:after="0"/>
        <w:ind w:left="420" w:hanging="420"/>
        <w:rPr>
          <w:rFonts w:asciiTheme="minorHAnsi" w:hAnsiTheme="minorHAnsi" w:cstheme="minorHAnsi"/>
          <w:sz w:val="24"/>
          <w:szCs w:val="24"/>
        </w:rPr>
      </w:pPr>
    </w:p>
    <w:tbl>
      <w:tblPr>
        <w:tblW w:w="4515" w:type="pct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1"/>
        <w:gridCol w:w="858"/>
        <w:gridCol w:w="827"/>
        <w:gridCol w:w="1193"/>
        <w:gridCol w:w="1299"/>
      </w:tblGrid>
      <w:tr w:rsidRPr="0070542F" w:rsidR="0014571C" w:rsidTr="475EA0EE" w14:paraId="712C39B4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70542F" w:rsidR="0014571C" w:rsidP="00760ADF" w:rsidRDefault="0014571C" w14:paraId="6B65A197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Splošnoizobraževalni predmeti </w:t>
            </w:r>
            <w:r w:rsidRPr="0070542F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7054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 strokovni moduli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70542F" w:rsidR="0014571C" w:rsidP="00760ADF" w:rsidRDefault="0014571C" w14:paraId="34F511C5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Ustno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70542F" w:rsidR="0014571C" w:rsidP="00760ADF" w:rsidRDefault="0014571C" w14:paraId="38B78C68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Pisno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70542F" w:rsidR="0014571C" w:rsidP="00760ADF" w:rsidRDefault="0014571C" w14:paraId="74924373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Izdelek oz. storitev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70542F" w:rsidR="0014571C" w:rsidP="00760ADF" w:rsidRDefault="0014571C" w14:paraId="2A329288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54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Drugo</w:t>
            </w:r>
          </w:p>
        </w:tc>
      </w:tr>
      <w:tr w:rsidRPr="0070542F" w:rsidR="0014571C" w:rsidTr="475EA0EE" w14:paraId="31353765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Pr="0027598B" w:rsidR="0014571C" w:rsidP="00760ADF" w:rsidRDefault="0014571C" w14:paraId="48AEA779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Slovenščina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6F5BBB2D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2D288E9B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07F3A176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2885D47B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3CF6B5C6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Pr="0027598B" w:rsidR="0014571C" w:rsidP="00760ADF" w:rsidRDefault="0014571C" w14:paraId="619AE6D2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Tuji jezik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0E95EAEC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2862110A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534740A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8548171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53559C41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Pr="0027598B" w:rsidR="0014571C" w:rsidP="00760ADF" w:rsidRDefault="0014571C" w14:paraId="5FA85215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Matematika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761D1B5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EB7040A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2E22D411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092E6140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454C13BB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65858CF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Zgodovina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653C5F4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5A8AE63B" w:rsidRDefault="0014571C" w14:paraId="66DE09CA" w14:textId="12A70AAA">
            <w:pPr>
              <w:spacing w:before="100" w:beforeAutospacing="on" w:after="100" w:afterAutospacing="on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A8AE63B" w:rsidR="3D9FBF85">
              <w:rPr>
                <w:rFonts w:ascii="Calibri" w:hAnsi="Calibri" w:cs="Calibri" w:asciiTheme="minorAscii" w:hAnsiTheme="minorAscii" w:cstheme="minorAscii"/>
              </w:rPr>
              <w:t> </w:t>
            </w:r>
            <w:r w:rsidRPr="5A8AE63B" w:rsidR="3DB80AAF">
              <w:rPr>
                <w:rFonts w:ascii="Calibri" w:hAnsi="Calibri" w:cs="Calibri" w:asciiTheme="minorAscii" w:hAnsiTheme="minorAscii" w:cstheme="minorAscii"/>
              </w:rPr>
              <w:t>X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6F2A76A7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4B16D090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4459B68A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29DCA99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Geografija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4A720501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336E4C3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3BF2C7CF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6BE8282A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6BD3160D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40BC9989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Sociologija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E5AE899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209A0888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045FFCE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287356BB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7CC7580A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C01F3ED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Fizika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1F780AD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F101B74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x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07FA0A3C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E675227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3B73290A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0689687B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Kemija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6079D913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3D89960E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624E5CFE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7352682B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5DEC3E28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4BFA425E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Biologija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475EA0EE" w:rsidRDefault="0014571C" w14:paraId="5AD0F2E7" w14:textId="2C335C9A">
            <w:pPr>
              <w:spacing w:before="100" w:beforeAutospacing="on" w:after="100" w:afterAutospacing="on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475EA0EE" w:rsidRDefault="0014571C" w14:paraId="1D037132" w14:textId="263ECC21">
            <w:pPr>
              <w:spacing w:before="100" w:beforeAutospacing="on" w:after="100" w:afterAutospacing="on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475EA0EE" w:rsidR="475EA0EE">
              <w:rPr>
                <w:rFonts w:ascii="Calibri" w:hAnsi="Calibri" w:cs="Calibri" w:asciiTheme="minorAscii" w:hAnsiTheme="minorAscii" w:cstheme="minorAscii"/>
              </w:rPr>
              <w:t>X 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281A4682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30FBDAC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6C84CA56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4B197A18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Športna vzgoja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2B6DC456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2D11D403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FFF367B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203E15" w14:paraId="1CD9D9CA" w14:textId="3347B9BB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o</w:t>
            </w:r>
            <w:r w:rsidRPr="0027598B" w:rsidR="0014571C">
              <w:rPr>
                <w:rFonts w:asciiTheme="minorHAnsi" w:hAnsiTheme="minorHAnsi" w:cstheme="minorHAnsi"/>
                <w:szCs w:val="22"/>
              </w:rPr>
              <w:t>proščen</w:t>
            </w:r>
          </w:p>
        </w:tc>
      </w:tr>
      <w:tr w:rsidRPr="0070542F" w:rsidR="0014571C" w:rsidTr="475EA0EE" w14:paraId="5D2B72D7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3D5328AC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Umetnostna zgodovina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3A4C29D3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6ED473E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27D2C2DB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B8A2146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667471DF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66E177F9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Risanje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72C46B70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745A9BAC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3131C94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F3C46CA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2DFA2A70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C416496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Podjetništvo in trženje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3BC898A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42F52BB4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29A778C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0AE929ED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43B70958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713ACD25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Likovna teorija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77DD0910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75B19821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39262ACA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08446A84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3AA4808C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FEE4211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Grafično oblikovanje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26982DB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34CDEEFD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B563B2C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628E9F8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30EA8E3A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3E45034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Predstavitvene tehnike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78E5B075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EAF62FB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4974EF01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2601DF91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575E00FB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315F04AA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Oblikovanje uporabnih predmetov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2542AD13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09F6780A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4F67CBB5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BFEC1CF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11E1235A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4C5894C5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Konstrukcija in modeliranje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7D501F81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05D5A52F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702E9F5D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47A4A1D4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14571C" w:rsidTr="475EA0EE" w14:paraId="6252C014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0515E54D" w14:textId="77777777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Modno oblikovanje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340A77E4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10A63328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53054A64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Pr="0027598B" w:rsidR="0014571C" w:rsidP="00760ADF" w:rsidRDefault="0014571C" w14:paraId="0D03B566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Pr="0070542F" w:rsidR="00DB3710" w:rsidTr="475EA0EE" w14:paraId="09605867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Pr="0027598B" w:rsidR="00DB3710" w:rsidP="00760ADF" w:rsidRDefault="00DB3710" w14:paraId="044FB3BE" w14:textId="2F5E2478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3D oblikovanje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Pr="0027598B" w:rsidR="00DB3710" w:rsidP="00760ADF" w:rsidRDefault="00DB3710" w14:paraId="00AF2411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Pr="0027598B" w:rsidR="00DB3710" w:rsidP="00760ADF" w:rsidRDefault="00DB3710" w14:paraId="5A0761D0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Pr="0027598B" w:rsidR="00DB3710" w:rsidP="00760ADF" w:rsidRDefault="00307EB1" w14:paraId="684046E5" w14:textId="58B58B53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Pr="0027598B" w:rsidR="00DB3710" w:rsidP="00760ADF" w:rsidRDefault="00DB3710" w14:paraId="04ECBECC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Pr="0070542F" w:rsidR="00DB3710" w:rsidTr="475EA0EE" w14:paraId="55949348" w14:textId="77777777">
        <w:tc>
          <w:tcPr>
            <w:tcW w:w="4000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Pr="0027598B" w:rsidR="00DB3710" w:rsidP="00760ADF" w:rsidRDefault="00DB3710" w14:paraId="576EA44E" w14:textId="5B4001C9">
            <w:pPr>
              <w:spacing w:before="100" w:beforeAutospacing="1" w:after="100" w:afterAutospacing="1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Oblikovanje tekstilij - scenografija</w:t>
            </w:r>
          </w:p>
        </w:tc>
        <w:tc>
          <w:tcPr>
            <w:tcW w:w="858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Pr="0027598B" w:rsidR="00DB3710" w:rsidP="00760ADF" w:rsidRDefault="00DB3710" w14:paraId="4AA22C90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27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Pr="0027598B" w:rsidR="00DB3710" w:rsidP="00760ADF" w:rsidRDefault="00DB3710" w14:paraId="4A945D30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193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Pr="0027598B" w:rsidR="00DB3710" w:rsidP="00760ADF" w:rsidRDefault="00307EB1" w14:paraId="38C7E237" w14:textId="4B6E1201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  <w:r w:rsidRPr="0027598B">
              <w:rPr>
                <w:rFonts w:asciiTheme="minorHAnsi" w:hAnsiTheme="minorHAnsi" w:cstheme="minorHAnsi"/>
                <w:szCs w:val="22"/>
              </w:rPr>
              <w:t>x</w:t>
            </w:r>
          </w:p>
        </w:tc>
        <w:tc>
          <w:tcPr>
            <w:tcW w:w="1299" w:type="dxa"/>
            <w:tcBorders>
              <w:top w:val="outset" w:color="000000" w:themeColor="text1" w:sz="6" w:space="0"/>
              <w:left w:val="outset" w:color="000000" w:themeColor="text1" w:sz="6" w:space="0"/>
              <w:bottom w:val="outset" w:color="000000" w:themeColor="text1" w:sz="6" w:space="0"/>
              <w:right w:val="outset" w:color="000000" w:themeColor="text1" w:sz="6" w:space="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Pr="0027598B" w:rsidR="00DB3710" w:rsidP="00760ADF" w:rsidRDefault="00DB3710" w14:paraId="673E2168" w14:textId="77777777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Pr="0070542F" w:rsidR="0014571C" w:rsidP="0014571C" w:rsidRDefault="0014571C" w14:paraId="1B9F97AF" w14:textId="77777777">
      <w:pPr>
        <w:pStyle w:val="Kozmetik2"/>
        <w:tabs>
          <w:tab w:val="clear" w:pos="360"/>
          <w:tab w:val="left" w:pos="0"/>
        </w:tabs>
        <w:spacing w:before="0" w:after="0"/>
        <w:ind w:left="420" w:hanging="420"/>
        <w:rPr>
          <w:rFonts w:asciiTheme="minorHAnsi" w:hAnsiTheme="minorHAnsi" w:cstheme="minorHAnsi"/>
          <w:sz w:val="24"/>
          <w:szCs w:val="24"/>
        </w:rPr>
      </w:pPr>
    </w:p>
    <w:p w:rsidRPr="0070542F" w:rsidR="0014571C" w:rsidP="0014571C" w:rsidRDefault="0014571C" w14:paraId="548AD4F0" w14:textId="77777777">
      <w:pPr>
        <w:pStyle w:val="Kozmetik3"/>
        <w:tabs>
          <w:tab w:val="clear" w:pos="360"/>
        </w:tabs>
        <w:spacing w:before="0" w:after="0"/>
        <w:rPr>
          <w:rFonts w:asciiTheme="minorHAnsi" w:hAnsiTheme="minorHAnsi" w:cstheme="minorHAnsi"/>
          <w:sz w:val="24"/>
          <w:szCs w:val="24"/>
        </w:rPr>
      </w:pPr>
      <w:r w:rsidRPr="0070542F">
        <w:rPr>
          <w:rFonts w:asciiTheme="minorHAnsi" w:hAnsiTheme="minorHAnsi" w:cstheme="minorHAnsi"/>
          <w:sz w:val="24"/>
          <w:szCs w:val="24"/>
        </w:rPr>
        <w:t>Pogoji za dokončanje</w:t>
      </w:r>
    </w:p>
    <w:p w:rsidR="00432448" w:rsidP="00432448" w:rsidRDefault="00432448" w14:paraId="036BC768" w14:textId="7777777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Pr="00432448" w:rsidR="00432448" w:rsidP="00432448" w:rsidRDefault="00432448" w14:paraId="1FED0058" w14:textId="3265B8B5">
      <w:pPr>
        <w:rPr>
          <w:rFonts w:asciiTheme="minorHAnsi" w:hAnsiTheme="minorHAnsi" w:cstheme="minorHAnsi"/>
          <w:sz w:val="24"/>
          <w:szCs w:val="24"/>
        </w:rPr>
      </w:pPr>
      <w:r w:rsidRPr="00432448">
        <w:rPr>
          <w:rFonts w:asciiTheme="minorHAnsi" w:hAnsiTheme="minorHAnsi" w:cstheme="minorHAnsi"/>
          <w:sz w:val="24"/>
          <w:szCs w:val="24"/>
        </w:rPr>
        <w:t>Za dokončanje izobraževanja in pridobitev izobrazbe mora biti kandidat pozitivno ocenjen pri:</w:t>
      </w:r>
    </w:p>
    <w:p w:rsidRPr="00432448" w:rsidR="0014571C" w:rsidP="0014571C" w:rsidRDefault="0027598B" w14:paraId="1F2A2ECF" w14:textId="6151C8D8">
      <w:pPr>
        <w:pStyle w:val="Navadensplet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432448">
        <w:rPr>
          <w:rFonts w:asciiTheme="minorHAnsi" w:hAnsiTheme="minorHAnsi" w:cstheme="minorHAnsi"/>
        </w:rPr>
        <w:t xml:space="preserve">splošnoizobraževalnih </w:t>
      </w:r>
      <w:r w:rsidRPr="00432448" w:rsidR="0014571C">
        <w:rPr>
          <w:rFonts w:asciiTheme="minorHAnsi" w:hAnsiTheme="minorHAnsi" w:cstheme="minorHAnsi"/>
        </w:rPr>
        <w:t>predmet</w:t>
      </w:r>
      <w:r w:rsidRPr="00432448">
        <w:rPr>
          <w:rFonts w:asciiTheme="minorHAnsi" w:hAnsiTheme="minorHAnsi" w:cstheme="minorHAnsi"/>
        </w:rPr>
        <w:t>ih</w:t>
      </w:r>
      <w:r w:rsidRPr="00432448" w:rsidR="0014571C">
        <w:rPr>
          <w:rFonts w:asciiTheme="minorHAnsi" w:hAnsiTheme="minorHAnsi" w:cstheme="minorHAnsi"/>
        </w:rPr>
        <w:t>,</w:t>
      </w:r>
    </w:p>
    <w:p w:rsidRPr="0070542F" w:rsidR="0014571C" w:rsidP="0014571C" w:rsidRDefault="0014571C" w14:paraId="30526FA6" w14:textId="320DAF37">
      <w:pPr>
        <w:pStyle w:val="Navadensplet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obvezn</w:t>
      </w:r>
      <w:r w:rsidR="0027598B">
        <w:rPr>
          <w:rFonts w:asciiTheme="minorHAnsi" w:hAnsiTheme="minorHAnsi" w:cstheme="minorHAnsi"/>
        </w:rPr>
        <w:t>ih</w:t>
      </w:r>
      <w:r w:rsidRPr="0070542F">
        <w:rPr>
          <w:rFonts w:asciiTheme="minorHAnsi" w:hAnsiTheme="minorHAnsi" w:cstheme="minorHAnsi"/>
        </w:rPr>
        <w:t xml:space="preserve"> strokovn</w:t>
      </w:r>
      <w:r w:rsidR="0027598B">
        <w:rPr>
          <w:rFonts w:asciiTheme="minorHAnsi" w:hAnsiTheme="minorHAnsi" w:cstheme="minorHAnsi"/>
        </w:rPr>
        <w:t>ih</w:t>
      </w:r>
      <w:r w:rsidRPr="0070542F">
        <w:rPr>
          <w:rFonts w:asciiTheme="minorHAnsi" w:hAnsiTheme="minorHAnsi" w:cstheme="minorHAnsi"/>
        </w:rPr>
        <w:t xml:space="preserve"> modul</w:t>
      </w:r>
      <w:r w:rsidR="0027598B">
        <w:rPr>
          <w:rFonts w:asciiTheme="minorHAnsi" w:hAnsiTheme="minorHAnsi" w:cstheme="minorHAnsi"/>
        </w:rPr>
        <w:t>ih</w:t>
      </w:r>
      <w:r w:rsidRPr="0070542F">
        <w:rPr>
          <w:rFonts w:asciiTheme="minorHAnsi" w:hAnsiTheme="minorHAnsi" w:cstheme="minorHAnsi"/>
        </w:rPr>
        <w:t>,</w:t>
      </w:r>
    </w:p>
    <w:p w:rsidRPr="0070542F" w:rsidR="0014571C" w:rsidP="0014571C" w:rsidRDefault="0014571C" w14:paraId="659212D6" w14:textId="37F084DC">
      <w:pPr>
        <w:pStyle w:val="Navadensplet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izbirn</w:t>
      </w:r>
      <w:r w:rsidR="0027598B">
        <w:rPr>
          <w:rFonts w:asciiTheme="minorHAnsi" w:hAnsiTheme="minorHAnsi" w:cstheme="minorHAnsi"/>
        </w:rPr>
        <w:t>ih</w:t>
      </w:r>
      <w:r w:rsidRPr="0070542F">
        <w:rPr>
          <w:rFonts w:asciiTheme="minorHAnsi" w:hAnsiTheme="minorHAnsi" w:cstheme="minorHAnsi"/>
        </w:rPr>
        <w:t xml:space="preserve"> strokovn</w:t>
      </w:r>
      <w:r w:rsidR="0027598B">
        <w:rPr>
          <w:rFonts w:asciiTheme="minorHAnsi" w:hAnsiTheme="minorHAnsi" w:cstheme="minorHAnsi"/>
        </w:rPr>
        <w:t>ih</w:t>
      </w:r>
      <w:r w:rsidRPr="0070542F">
        <w:rPr>
          <w:rFonts w:asciiTheme="minorHAnsi" w:hAnsiTheme="minorHAnsi" w:cstheme="minorHAnsi"/>
        </w:rPr>
        <w:t xml:space="preserve"> modul</w:t>
      </w:r>
      <w:r w:rsidR="0027598B">
        <w:rPr>
          <w:rFonts w:asciiTheme="minorHAnsi" w:hAnsiTheme="minorHAnsi" w:cstheme="minorHAnsi"/>
        </w:rPr>
        <w:t>ih</w:t>
      </w:r>
      <w:r w:rsidRPr="0070542F">
        <w:rPr>
          <w:rFonts w:asciiTheme="minorHAnsi" w:hAnsiTheme="minorHAnsi" w:cstheme="minorHAnsi"/>
        </w:rPr>
        <w:t>,</w:t>
      </w:r>
    </w:p>
    <w:p w:rsidRPr="0070542F" w:rsidR="0014571C" w:rsidP="0014571C" w:rsidRDefault="0014571C" w14:paraId="2FE98C49" w14:textId="4095B068">
      <w:pPr>
        <w:pStyle w:val="Navadensplet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odprt</w:t>
      </w:r>
      <w:r w:rsidR="0027598B">
        <w:rPr>
          <w:rFonts w:asciiTheme="minorHAnsi" w:hAnsiTheme="minorHAnsi" w:cstheme="minorHAnsi"/>
        </w:rPr>
        <w:t>em</w:t>
      </w:r>
      <w:r w:rsidRPr="0070542F">
        <w:rPr>
          <w:rFonts w:asciiTheme="minorHAnsi" w:hAnsiTheme="minorHAnsi" w:cstheme="minorHAnsi"/>
        </w:rPr>
        <w:t xml:space="preserve"> del</w:t>
      </w:r>
      <w:r w:rsidR="0027598B">
        <w:rPr>
          <w:rFonts w:asciiTheme="minorHAnsi" w:hAnsiTheme="minorHAnsi" w:cstheme="minorHAnsi"/>
        </w:rPr>
        <w:t>u</w:t>
      </w:r>
      <w:r w:rsidRPr="0070542F">
        <w:rPr>
          <w:rFonts w:asciiTheme="minorHAnsi" w:hAnsiTheme="minorHAnsi" w:cstheme="minorHAnsi"/>
        </w:rPr>
        <w:t xml:space="preserve"> </w:t>
      </w:r>
      <w:proofErr w:type="spellStart"/>
      <w:r w:rsidRPr="0070542F">
        <w:rPr>
          <w:rFonts w:asciiTheme="minorHAnsi" w:hAnsiTheme="minorHAnsi" w:cstheme="minorHAnsi"/>
        </w:rPr>
        <w:t>kurikula</w:t>
      </w:r>
      <w:proofErr w:type="spellEnd"/>
      <w:r w:rsidRPr="0070542F">
        <w:rPr>
          <w:rFonts w:asciiTheme="minorHAnsi" w:hAnsiTheme="minorHAnsi" w:cstheme="minorHAnsi"/>
        </w:rPr>
        <w:t>.</w:t>
      </w:r>
    </w:p>
    <w:p w:rsidRPr="0070542F" w:rsidR="0014571C" w:rsidP="0014571C" w:rsidRDefault="0014571C" w14:paraId="2DB79F9E" w14:textId="77777777">
      <w:pPr>
        <w:pStyle w:val="Navadensplet"/>
        <w:spacing w:before="0" w:beforeAutospacing="0" w:after="0" w:afterAutospacing="0"/>
        <w:ind w:left="720"/>
        <w:rPr>
          <w:rFonts w:asciiTheme="minorHAnsi" w:hAnsiTheme="minorHAnsi" w:cstheme="minorHAnsi"/>
        </w:rPr>
      </w:pPr>
    </w:p>
    <w:p w:rsidRPr="0070542F" w:rsidR="0014571C" w:rsidP="0014571C" w:rsidRDefault="0014571C" w14:paraId="787334BB" w14:textId="77777777">
      <w:pPr>
        <w:pStyle w:val="Navadensplet"/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 xml:space="preserve">Poleg tega mora opraviti: </w:t>
      </w:r>
    </w:p>
    <w:p w:rsidRPr="0070542F" w:rsidR="00AD0A52" w:rsidP="0014571C" w:rsidRDefault="0014571C" w14:paraId="12ABEA63" w14:textId="45C397D7">
      <w:pPr>
        <w:pStyle w:val="Navadensplet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interesne dejavnosti</w:t>
      </w:r>
      <w:r w:rsidRPr="0070542F" w:rsidR="00AD0A52">
        <w:rPr>
          <w:rFonts w:asciiTheme="minorHAnsi" w:hAnsiTheme="minorHAnsi" w:cstheme="minorHAnsi"/>
        </w:rPr>
        <w:t>,</w:t>
      </w:r>
    </w:p>
    <w:p w:rsidRPr="0070542F" w:rsidR="0014571C" w:rsidP="0014571C" w:rsidRDefault="00AD0A52" w14:paraId="76BADCF2" w14:textId="593AF486">
      <w:pPr>
        <w:pStyle w:val="Navadensplet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aktivno državljanstvo</w:t>
      </w:r>
      <w:r w:rsidRPr="0070542F" w:rsidR="0014571C">
        <w:rPr>
          <w:rFonts w:asciiTheme="minorHAnsi" w:hAnsiTheme="minorHAnsi" w:cstheme="minorHAnsi"/>
        </w:rPr>
        <w:t>,</w:t>
      </w:r>
    </w:p>
    <w:p w:rsidRPr="0070542F" w:rsidR="0014571C" w:rsidP="0014571C" w:rsidRDefault="0014571C" w14:paraId="79BB2938" w14:textId="77777777">
      <w:pPr>
        <w:pStyle w:val="Navadensplet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obveznosti pri praktičnem usposabljanju z delom,</w:t>
      </w:r>
    </w:p>
    <w:p w:rsidRPr="0070542F" w:rsidR="0014571C" w:rsidP="0014571C" w:rsidRDefault="0014571C" w14:paraId="1C294C8C" w14:textId="77777777">
      <w:pPr>
        <w:pStyle w:val="Navadensplet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poklicno maturo.</w:t>
      </w:r>
    </w:p>
    <w:p w:rsidRPr="0070542F" w:rsidR="0014571C" w:rsidP="0014571C" w:rsidRDefault="0014571C" w14:paraId="776A4C6E" w14:textId="77777777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70542F">
        <w:rPr>
          <w:rFonts w:asciiTheme="minorHAnsi" w:hAnsiTheme="minorHAnsi" w:cstheme="minorHAnsi"/>
          <w:sz w:val="24"/>
          <w:szCs w:val="24"/>
        </w:rPr>
        <w:lastRenderedPageBreak/>
        <w:t>Pred pristopom k poklicni maturi mora imeti kandidat poravnane vse finančne obveznosti iz naslova izobraževanja odraslih.</w:t>
      </w:r>
    </w:p>
    <w:p w:rsidRPr="0070542F" w:rsidR="0014571C" w:rsidP="0014571C" w:rsidRDefault="0014571C" w14:paraId="0089489D" w14:textId="77777777">
      <w:pPr>
        <w:pStyle w:val="Navadensplet"/>
        <w:spacing w:before="0" w:beforeAutospacing="0" w:after="0" w:afterAutospacing="0"/>
        <w:rPr>
          <w:rFonts w:asciiTheme="minorHAnsi" w:hAnsiTheme="minorHAnsi" w:cstheme="minorHAnsi"/>
          <w:b/>
        </w:rPr>
      </w:pPr>
    </w:p>
    <w:p w:rsidRPr="0070542F" w:rsidR="0014571C" w:rsidP="0014571C" w:rsidRDefault="0014571C" w14:paraId="4403134B" w14:textId="64C54F8A">
      <w:pPr>
        <w:pStyle w:val="Navadensplet"/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  <w:b/>
        </w:rPr>
        <w:t>Poklicna matura</w:t>
      </w:r>
      <w:r w:rsidRPr="0070542F">
        <w:rPr>
          <w:rFonts w:asciiTheme="minorHAnsi" w:hAnsiTheme="minorHAnsi" w:cstheme="minorHAnsi"/>
        </w:rPr>
        <w:t xml:space="preserve"> obsega:</w:t>
      </w:r>
    </w:p>
    <w:p w:rsidRPr="0070542F" w:rsidR="0014571C" w:rsidP="0014571C" w:rsidRDefault="0014571C" w14:paraId="4507FD7C" w14:textId="77777777">
      <w:pPr>
        <w:rPr>
          <w:rFonts w:asciiTheme="minorHAnsi" w:hAnsiTheme="minorHAnsi" w:cstheme="minorHAnsi"/>
          <w:sz w:val="24"/>
          <w:szCs w:val="24"/>
        </w:rPr>
      </w:pPr>
      <w:r w:rsidRPr="0070542F">
        <w:rPr>
          <w:rFonts w:asciiTheme="minorHAnsi" w:hAnsiTheme="minorHAnsi" w:cstheme="minorHAnsi"/>
          <w:sz w:val="24"/>
          <w:szCs w:val="24"/>
        </w:rPr>
        <w:t>Obvezni del:</w:t>
      </w:r>
    </w:p>
    <w:p w:rsidRPr="0070542F" w:rsidR="0014571C" w:rsidP="0014571C" w:rsidRDefault="0014571C" w14:paraId="5E9464B2" w14:textId="77777777">
      <w:pPr>
        <w:pStyle w:val="Navadensplet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pisni in ustni izpit iz slovenščine,</w:t>
      </w:r>
    </w:p>
    <w:p w:rsidRPr="0070542F" w:rsidR="0014571C" w:rsidP="0014571C" w:rsidRDefault="0014571C" w14:paraId="7DE7FB05" w14:textId="77777777">
      <w:pPr>
        <w:pStyle w:val="Navadensplet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pisni in ustni izpit iz umetnostne zgodovine.</w:t>
      </w:r>
    </w:p>
    <w:p w:rsidRPr="0070542F" w:rsidR="0014571C" w:rsidP="0014571C" w:rsidRDefault="0014571C" w14:paraId="4795E068" w14:textId="77777777">
      <w:pPr>
        <w:pStyle w:val="Navadensplet"/>
        <w:spacing w:before="0" w:beforeAutospacing="0" w:after="0" w:afterAutospacing="0"/>
        <w:ind w:left="720"/>
        <w:rPr>
          <w:rFonts w:asciiTheme="minorHAnsi" w:hAnsiTheme="minorHAnsi" w:cstheme="minorHAnsi"/>
        </w:rPr>
      </w:pPr>
    </w:p>
    <w:p w:rsidRPr="0070542F" w:rsidR="0014571C" w:rsidP="0014571C" w:rsidRDefault="0014571C" w14:paraId="5BCEDDB5" w14:textId="77777777">
      <w:pPr>
        <w:pStyle w:val="Navadensplet"/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Izbirni del:</w:t>
      </w:r>
    </w:p>
    <w:p w:rsidRPr="0070542F" w:rsidR="0014571C" w:rsidP="0014571C" w:rsidRDefault="0014571C" w14:paraId="2A1C401F" w14:textId="77777777">
      <w:pPr>
        <w:pStyle w:val="Navadensplet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pisni in ustni izpit iz tujega jezika ali matematike,</w:t>
      </w:r>
    </w:p>
    <w:p w:rsidRPr="0070542F" w:rsidR="0014571C" w:rsidP="0014571C" w:rsidRDefault="0014571C" w14:paraId="18D4B729" w14:textId="77777777">
      <w:pPr>
        <w:pStyle w:val="Navadensplet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0542F">
        <w:rPr>
          <w:rFonts w:asciiTheme="minorHAnsi" w:hAnsiTheme="minorHAnsi" w:cstheme="minorHAnsi"/>
        </w:rPr>
        <w:t>izdelek oziroma storitev in zagovor.</w:t>
      </w:r>
    </w:p>
    <w:p w:rsidRPr="0070542F" w:rsidR="0014571C" w:rsidP="0014571C" w:rsidRDefault="0014571C" w14:paraId="338367D4" w14:textId="77777777">
      <w:pPr>
        <w:rPr>
          <w:rFonts w:asciiTheme="minorHAnsi" w:hAnsiTheme="minorHAnsi" w:cstheme="minorHAnsi"/>
        </w:rPr>
      </w:pPr>
    </w:p>
    <w:p w:rsidRPr="0070542F" w:rsidR="0014571C" w:rsidP="0014571C" w:rsidRDefault="0014571C" w14:paraId="5332F1E0" w14:textId="77777777">
      <w:pPr>
        <w:rPr>
          <w:rFonts w:asciiTheme="minorHAnsi" w:hAnsiTheme="minorHAnsi" w:cstheme="minorHAnsi"/>
        </w:rPr>
      </w:pPr>
    </w:p>
    <w:p w:rsidRPr="0070542F" w:rsidR="0014571C" w:rsidP="0014571C" w:rsidRDefault="0014571C" w14:paraId="6476119D" w14:textId="77777777">
      <w:pPr>
        <w:rPr>
          <w:rFonts w:asciiTheme="minorHAnsi" w:hAnsiTheme="minorHAnsi" w:cstheme="minorHAnsi"/>
        </w:rPr>
      </w:pPr>
    </w:p>
    <w:p w:rsidRPr="0070542F" w:rsidR="0014571C" w:rsidP="0014571C" w:rsidRDefault="0014571C" w14:paraId="208E9BD0" w14:textId="77777777">
      <w:pPr>
        <w:rPr>
          <w:rFonts w:asciiTheme="minorHAnsi" w:hAnsiTheme="minorHAnsi" w:cstheme="minorHAnsi"/>
        </w:rPr>
      </w:pPr>
    </w:p>
    <w:p w:rsidRPr="0070542F" w:rsidR="0014571C" w:rsidP="0014571C" w:rsidRDefault="0014571C" w14:paraId="19FC43FF" w14:textId="77777777">
      <w:pPr>
        <w:rPr>
          <w:rFonts w:asciiTheme="minorHAnsi" w:hAnsiTheme="minorHAnsi" w:cstheme="minorHAnsi"/>
        </w:rPr>
      </w:pPr>
    </w:p>
    <w:p w:rsidRPr="0070542F" w:rsidR="00C02A7C" w:rsidRDefault="00C02A7C" w14:paraId="12E41BB5" w14:textId="77777777">
      <w:pPr>
        <w:rPr>
          <w:rFonts w:asciiTheme="minorHAnsi" w:hAnsiTheme="minorHAnsi" w:cstheme="minorHAnsi"/>
        </w:rPr>
      </w:pPr>
    </w:p>
    <w:sectPr w:rsidRPr="0070542F" w:rsidR="00C02A7C" w:rsidSect="009668FD">
      <w:headerReference w:type="first" r:id="rId7"/>
      <w:pgSz w:w="11906" w:h="16838" w:orient="portrait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9457F" w:rsidP="00C23BD8" w:rsidRDefault="00D9457F" w14:paraId="68B9AF1A" w14:textId="77777777">
      <w:r>
        <w:separator/>
      </w:r>
    </w:p>
  </w:endnote>
  <w:endnote w:type="continuationSeparator" w:id="0">
    <w:p w:rsidR="00D9457F" w:rsidP="00C23BD8" w:rsidRDefault="00D9457F" w14:paraId="4FCEF1C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9457F" w:rsidP="00C23BD8" w:rsidRDefault="00D9457F" w14:paraId="64FD7F1F" w14:textId="77777777">
      <w:r>
        <w:separator/>
      </w:r>
    </w:p>
  </w:footnote>
  <w:footnote w:type="continuationSeparator" w:id="0">
    <w:p w:rsidR="00D9457F" w:rsidP="00C23BD8" w:rsidRDefault="00D9457F" w14:paraId="3C92EB4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668FD" w:rsidRDefault="009668FD" w14:paraId="31D59D13" w14:textId="0B5AA79B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FDCA141" wp14:editId="2A2AD68D">
          <wp:simplePos x="0" y="0"/>
          <wp:positionH relativeFrom="column">
            <wp:posOffset>-624840</wp:posOffset>
          </wp:positionH>
          <wp:positionV relativeFrom="paragraph">
            <wp:posOffset>-587375</wp:posOffset>
          </wp:positionV>
          <wp:extent cx="7515225" cy="1226857"/>
          <wp:effectExtent l="0" t="0" r="0" b="0"/>
          <wp:wrapNone/>
          <wp:docPr id="2" name="Slika 2" descr="Slika, ki vsebuje besede posnetek zaslona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Slika, ki vsebuje besede posnetek zaslona, grafika&#10;&#10;Opis je samodejno ustvarje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12268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967B3"/>
    <w:multiLevelType w:val="hybridMultilevel"/>
    <w:tmpl w:val="2988CD8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FEA7A2C"/>
    <w:multiLevelType w:val="hybridMultilevel"/>
    <w:tmpl w:val="81F4E95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Verdana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Verdana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Verdana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B3D6EA6"/>
    <w:multiLevelType w:val="hybridMultilevel"/>
    <w:tmpl w:val="4558B89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Verdana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Verdana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Verdana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90D588D"/>
    <w:multiLevelType w:val="hybridMultilevel"/>
    <w:tmpl w:val="BABEC0B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Verdana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Verdana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Verdana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19F1FCD"/>
    <w:multiLevelType w:val="hybridMultilevel"/>
    <w:tmpl w:val="CEF8AB80"/>
    <w:lvl w:ilvl="0" w:tplc="D68EBE2A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754162">
    <w:abstractNumId w:val="4"/>
  </w:num>
  <w:num w:numId="2" w16cid:durableId="847715664">
    <w:abstractNumId w:val="0"/>
  </w:num>
  <w:num w:numId="3" w16cid:durableId="871379657">
    <w:abstractNumId w:val="2"/>
  </w:num>
  <w:num w:numId="4" w16cid:durableId="2062246172">
    <w:abstractNumId w:val="3"/>
  </w:num>
  <w:num w:numId="5" w16cid:durableId="95754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AEF"/>
    <w:rsid w:val="0000215F"/>
    <w:rsid w:val="000F128C"/>
    <w:rsid w:val="00130784"/>
    <w:rsid w:val="0013782C"/>
    <w:rsid w:val="0014571C"/>
    <w:rsid w:val="00155595"/>
    <w:rsid w:val="001649EE"/>
    <w:rsid w:val="00171361"/>
    <w:rsid w:val="00191AEF"/>
    <w:rsid w:val="00203E15"/>
    <w:rsid w:val="0022176F"/>
    <w:rsid w:val="0022622E"/>
    <w:rsid w:val="00233230"/>
    <w:rsid w:val="0027598B"/>
    <w:rsid w:val="00293B90"/>
    <w:rsid w:val="002EA62B"/>
    <w:rsid w:val="002F17BE"/>
    <w:rsid w:val="00300BA3"/>
    <w:rsid w:val="00307EB1"/>
    <w:rsid w:val="0033071E"/>
    <w:rsid w:val="00340025"/>
    <w:rsid w:val="003476CB"/>
    <w:rsid w:val="00350E15"/>
    <w:rsid w:val="003762E5"/>
    <w:rsid w:val="003A32A8"/>
    <w:rsid w:val="003C7D88"/>
    <w:rsid w:val="004320C3"/>
    <w:rsid w:val="00432448"/>
    <w:rsid w:val="004362EB"/>
    <w:rsid w:val="00480B8A"/>
    <w:rsid w:val="00482EFF"/>
    <w:rsid w:val="0049520E"/>
    <w:rsid w:val="00502A68"/>
    <w:rsid w:val="00585E47"/>
    <w:rsid w:val="005B35F5"/>
    <w:rsid w:val="00626B6A"/>
    <w:rsid w:val="00636E98"/>
    <w:rsid w:val="00652064"/>
    <w:rsid w:val="00654CE8"/>
    <w:rsid w:val="00663DAC"/>
    <w:rsid w:val="006726D7"/>
    <w:rsid w:val="006731FA"/>
    <w:rsid w:val="006C0283"/>
    <w:rsid w:val="0070542F"/>
    <w:rsid w:val="007645B0"/>
    <w:rsid w:val="00795507"/>
    <w:rsid w:val="007B6400"/>
    <w:rsid w:val="007C01B4"/>
    <w:rsid w:val="007F0A0F"/>
    <w:rsid w:val="00813389"/>
    <w:rsid w:val="008446F6"/>
    <w:rsid w:val="0089154D"/>
    <w:rsid w:val="008B063B"/>
    <w:rsid w:val="008D0965"/>
    <w:rsid w:val="008E4AFA"/>
    <w:rsid w:val="00920D6C"/>
    <w:rsid w:val="00930E3E"/>
    <w:rsid w:val="009668FD"/>
    <w:rsid w:val="00972033"/>
    <w:rsid w:val="009861A2"/>
    <w:rsid w:val="009B4B9E"/>
    <w:rsid w:val="009E5C2A"/>
    <w:rsid w:val="00A11500"/>
    <w:rsid w:val="00A1676A"/>
    <w:rsid w:val="00A37818"/>
    <w:rsid w:val="00A83205"/>
    <w:rsid w:val="00A90C69"/>
    <w:rsid w:val="00AA283D"/>
    <w:rsid w:val="00AD0A52"/>
    <w:rsid w:val="00B21A25"/>
    <w:rsid w:val="00B34576"/>
    <w:rsid w:val="00B738FE"/>
    <w:rsid w:val="00B92031"/>
    <w:rsid w:val="00C00FC6"/>
    <w:rsid w:val="00C02A7C"/>
    <w:rsid w:val="00C15861"/>
    <w:rsid w:val="00C20F7C"/>
    <w:rsid w:val="00C23BD8"/>
    <w:rsid w:val="00C2532C"/>
    <w:rsid w:val="00CB1B42"/>
    <w:rsid w:val="00CB7F4A"/>
    <w:rsid w:val="00D266D4"/>
    <w:rsid w:val="00D63072"/>
    <w:rsid w:val="00D80262"/>
    <w:rsid w:val="00D9457F"/>
    <w:rsid w:val="00DA2CDF"/>
    <w:rsid w:val="00DB12D4"/>
    <w:rsid w:val="00DB3710"/>
    <w:rsid w:val="00DB4D12"/>
    <w:rsid w:val="00E06CFC"/>
    <w:rsid w:val="00E258EE"/>
    <w:rsid w:val="00E30EE3"/>
    <w:rsid w:val="00E84058"/>
    <w:rsid w:val="00E9451E"/>
    <w:rsid w:val="00EA71C2"/>
    <w:rsid w:val="00EE7D58"/>
    <w:rsid w:val="00F22D41"/>
    <w:rsid w:val="00F23D70"/>
    <w:rsid w:val="00F759B0"/>
    <w:rsid w:val="00F77B11"/>
    <w:rsid w:val="02BE3FB1"/>
    <w:rsid w:val="0CD0C131"/>
    <w:rsid w:val="0E3E4306"/>
    <w:rsid w:val="104F7ED4"/>
    <w:rsid w:val="120F39B9"/>
    <w:rsid w:val="18025218"/>
    <w:rsid w:val="20FEC314"/>
    <w:rsid w:val="24D8969A"/>
    <w:rsid w:val="2E1858F6"/>
    <w:rsid w:val="2F2753F6"/>
    <w:rsid w:val="330D276F"/>
    <w:rsid w:val="3D9FBF85"/>
    <w:rsid w:val="3DB80AAF"/>
    <w:rsid w:val="42F9A089"/>
    <w:rsid w:val="475EA0EE"/>
    <w:rsid w:val="53985F1B"/>
    <w:rsid w:val="58D95FDC"/>
    <w:rsid w:val="596C7FC2"/>
    <w:rsid w:val="5A8AE63B"/>
    <w:rsid w:val="5ECFD0B0"/>
    <w:rsid w:val="623E09F4"/>
    <w:rsid w:val="6378192F"/>
    <w:rsid w:val="6AAC2BE3"/>
    <w:rsid w:val="6D80691A"/>
    <w:rsid w:val="7689C9AB"/>
    <w:rsid w:val="7D3B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41BB5"/>
  <w15:docId w15:val="{A633FE6E-DDFC-425F-AA6A-87FFBC88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avaden" w:default="1">
    <w:name w:val="Normal"/>
    <w:qFormat/>
    <w:rsid w:val="0014571C"/>
    <w:pPr>
      <w:spacing w:after="0" w:line="240" w:lineRule="auto"/>
    </w:pPr>
    <w:rPr>
      <w:rFonts w:ascii="Times New Roman" w:hAnsi="Times New Roman" w:eastAsia="Times New Roman" w:cs="Times New Roman"/>
      <w:szCs w:val="20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14571C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4571C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Privzetapisavaodstavka" w:default="1">
    <w:name w:val="Default Paragraph Font"/>
    <w:uiPriority w:val="1"/>
    <w:semiHidden/>
    <w:unhideWhenUsed/>
  </w:style>
  <w:style w:type="table" w:styleId="Navadnatabe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rezseznama" w:default="1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23BD8"/>
    <w:pPr>
      <w:tabs>
        <w:tab w:val="center" w:pos="4536"/>
        <w:tab w:val="right" w:pos="9072"/>
      </w:tabs>
    </w:pPr>
  </w:style>
  <w:style w:type="character" w:styleId="GlavaZnak" w:customStyle="1">
    <w:name w:val="Glava Znak"/>
    <w:basedOn w:val="Privzetapisavaodstavka"/>
    <w:link w:val="Glava"/>
    <w:uiPriority w:val="99"/>
    <w:rsid w:val="00C23BD8"/>
  </w:style>
  <w:style w:type="paragraph" w:styleId="Noga">
    <w:name w:val="footer"/>
    <w:basedOn w:val="Navaden"/>
    <w:link w:val="NogaZnak"/>
    <w:uiPriority w:val="99"/>
    <w:unhideWhenUsed/>
    <w:rsid w:val="00C23BD8"/>
    <w:pPr>
      <w:tabs>
        <w:tab w:val="center" w:pos="4536"/>
        <w:tab w:val="right" w:pos="9072"/>
      </w:tabs>
    </w:pPr>
  </w:style>
  <w:style w:type="character" w:styleId="NogaZnak" w:customStyle="1">
    <w:name w:val="Noga Znak"/>
    <w:basedOn w:val="Privzetapisavaodstavka"/>
    <w:link w:val="Noga"/>
    <w:uiPriority w:val="99"/>
    <w:rsid w:val="00C23BD8"/>
  </w:style>
  <w:style w:type="paragraph" w:styleId="Odstavekseznama">
    <w:name w:val="List Paragraph"/>
    <w:basedOn w:val="Navaden"/>
    <w:uiPriority w:val="34"/>
    <w:qFormat/>
    <w:rsid w:val="00191AE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91AEF"/>
    <w:rPr>
      <w:color w:val="0563C1" w:themeColor="hyperlink"/>
      <w:u w:val="single"/>
    </w:rPr>
  </w:style>
  <w:style w:type="paragraph" w:styleId="Navadensplet">
    <w:name w:val="Normal (Web)"/>
    <w:basedOn w:val="Navaden"/>
    <w:unhideWhenUsed/>
    <w:rsid w:val="0014571C"/>
    <w:pPr>
      <w:spacing w:before="100" w:beforeAutospacing="1" w:after="100" w:afterAutospacing="1"/>
    </w:pPr>
    <w:rPr>
      <w:sz w:val="24"/>
      <w:szCs w:val="24"/>
    </w:rPr>
  </w:style>
  <w:style w:type="paragraph" w:styleId="naslovTAB" w:customStyle="1">
    <w:name w:val="naslovTAB"/>
    <w:basedOn w:val="Navaden"/>
    <w:rsid w:val="0014571C"/>
    <w:pPr>
      <w:spacing w:before="120" w:after="120"/>
      <w:jc w:val="center"/>
    </w:pPr>
    <w:rPr>
      <w:b/>
      <w:caps/>
    </w:rPr>
  </w:style>
  <w:style w:type="paragraph" w:styleId="Kozmetik2" w:customStyle="1">
    <w:name w:val="Kozmetik2"/>
    <w:basedOn w:val="Naslov1"/>
    <w:rsid w:val="0014571C"/>
    <w:pPr>
      <w:keepLines w:val="0"/>
      <w:tabs>
        <w:tab w:val="num" w:pos="360"/>
        <w:tab w:val="left" w:pos="567"/>
      </w:tabs>
      <w:spacing w:before="120" w:after="120"/>
    </w:pPr>
    <w:rPr>
      <w:rFonts w:ascii="Times New Roman" w:hAnsi="Times New Roman" w:eastAsia="Times New Roman" w:cs="Arial"/>
      <w:b/>
      <w:iCs/>
      <w:color w:val="auto"/>
      <w:sz w:val="28"/>
      <w:szCs w:val="28"/>
    </w:rPr>
  </w:style>
  <w:style w:type="paragraph" w:styleId="Kozmetik3" w:customStyle="1">
    <w:name w:val="Kozmetik3"/>
    <w:basedOn w:val="Naslov3"/>
    <w:rsid w:val="0014571C"/>
    <w:pPr>
      <w:keepLines w:val="0"/>
      <w:tabs>
        <w:tab w:val="num" w:pos="360"/>
        <w:tab w:val="left" w:pos="1701"/>
        <w:tab w:val="left" w:pos="2211"/>
      </w:tabs>
      <w:spacing w:before="120" w:after="60"/>
    </w:pPr>
    <w:rPr>
      <w:rFonts w:ascii="Times New Roman" w:hAnsi="Times New Roman" w:eastAsia="Times New Roman" w:cs="Arial"/>
      <w:b/>
      <w:bCs/>
      <w:color w:val="auto"/>
      <w:sz w:val="28"/>
      <w:szCs w:val="26"/>
    </w:rPr>
  </w:style>
  <w:style w:type="character" w:styleId="Naslov1Znak" w:customStyle="1">
    <w:name w:val="Naslov 1 Znak"/>
    <w:basedOn w:val="Privzetapisavaodstavka"/>
    <w:link w:val="Naslov1"/>
    <w:uiPriority w:val="9"/>
    <w:rsid w:val="0014571C"/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sl-SI"/>
    </w:rPr>
  </w:style>
  <w:style w:type="character" w:styleId="Naslov3Znak" w:customStyle="1">
    <w:name w:val="Naslov 3 Znak"/>
    <w:basedOn w:val="Privzetapisavaodstavka"/>
    <w:link w:val="Naslov3"/>
    <w:uiPriority w:val="9"/>
    <w:semiHidden/>
    <w:rsid w:val="0014571C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7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2010\IZOBRA&#381;EVANJE%20ODRASLIH\OBVESTILO.%20KONZULTACIJE%20KATALOG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OBVESTILO. KONZULTACIJE KATALOG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uporabnik</dc:creator>
  <lastModifiedBy>Guest User</lastModifiedBy>
  <revision>13</revision>
  <dcterms:created xsi:type="dcterms:W3CDTF">2025-10-02T09:51:00.0000000Z</dcterms:created>
  <dcterms:modified xsi:type="dcterms:W3CDTF">2026-10-08T08:49:03.3513721Z</dcterms:modified>
</coreProperties>
</file>